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FAE" w:rsidRDefault="00195FAE" w:rsidP="00195FAE">
      <w:pPr>
        <w:rPr>
          <w:rFonts w:ascii="Comic Sans MS" w:hAnsi="Comic Sans MS"/>
          <w:sz w:val="30"/>
          <w:szCs w:val="30"/>
        </w:rPr>
      </w:pPr>
      <w:bookmarkStart w:id="0" w:name="_GoBack"/>
      <w:bookmarkEnd w:id="0"/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1" locked="0" layoutInCell="1" allowOverlap="1" wp14:anchorId="5FA4001E" wp14:editId="31A5616E">
            <wp:simplePos x="0" y="0"/>
            <wp:positionH relativeFrom="column">
              <wp:posOffset>2051685</wp:posOffset>
            </wp:positionH>
            <wp:positionV relativeFrom="paragraph">
              <wp:posOffset>184785</wp:posOffset>
            </wp:positionV>
            <wp:extent cx="2438400" cy="1083310"/>
            <wp:effectExtent l="0" t="0" r="0" b="25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FAE" w:rsidRDefault="00195FAE" w:rsidP="00195FAE">
      <w:pPr>
        <w:rPr>
          <w:rFonts w:ascii="Comic Sans MS" w:hAnsi="Comic Sans MS"/>
          <w:sz w:val="30"/>
          <w:szCs w:val="30"/>
        </w:rPr>
      </w:pPr>
    </w:p>
    <w:p w:rsidR="00195FAE" w:rsidRPr="00165E83" w:rsidRDefault="00195FAE" w:rsidP="00195FAE">
      <w:pPr>
        <w:ind w:left="180" w:right="278"/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Making Money</w:t>
      </w:r>
    </w:p>
    <w:p w:rsidR="00195FAE" w:rsidRPr="005F243B" w:rsidRDefault="00195FAE" w:rsidP="00195FAE">
      <w:pPr>
        <w:ind w:left="180" w:right="278"/>
        <w:rPr>
          <w:rFonts w:ascii="Comic Sans MS" w:hAnsi="Comic Sans MS"/>
        </w:rPr>
      </w:pPr>
    </w:p>
    <w:p w:rsidR="00195FAE" w:rsidRDefault="00195FAE" w:rsidP="00195FAE">
      <w:pPr>
        <w:ind w:left="180" w:right="278"/>
        <w:rPr>
          <w:rFonts w:ascii="Comic Sans MS" w:hAnsi="Comic Sans MS"/>
          <w:sz w:val="32"/>
          <w:szCs w:val="32"/>
        </w:rPr>
      </w:pPr>
    </w:p>
    <w:p w:rsidR="00195FAE" w:rsidRPr="00E23CD2" w:rsidRDefault="00195FAE" w:rsidP="00195FAE">
      <w:pPr>
        <w:ind w:left="180"/>
        <w:rPr>
          <w:rFonts w:ascii="Comic Sans MS" w:hAnsi="Comic Sans MS"/>
          <w:sz w:val="18"/>
          <w:szCs w:val="18"/>
        </w:rPr>
      </w:pPr>
    </w:p>
    <w:p w:rsidR="00195FAE" w:rsidRDefault="00195FAE" w:rsidP="00195FAE">
      <w:pPr>
        <w:ind w:left="180"/>
        <w:rPr>
          <w:rFonts w:ascii="Comic Sans MS" w:hAnsi="Comic Sans MS"/>
          <w:sz w:val="30"/>
          <w:szCs w:val="30"/>
        </w:rPr>
      </w:pPr>
    </w:p>
    <w:p w:rsidR="00195FAE" w:rsidRDefault="00195FAE" w:rsidP="00195FAE">
      <w:pPr>
        <w:ind w:left="180"/>
        <w:rPr>
          <w:rFonts w:ascii="Comic Sans MS" w:hAnsi="Comic Sans MS"/>
          <w:sz w:val="30"/>
          <w:szCs w:val="30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If you only have 2p and 5p coins, which sums of money can be made up?</w:t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Are there any which cannot?  Why?</w:t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2336" behindDoc="1" locked="0" layoutInCell="1" allowOverlap="1" wp14:anchorId="30978D55" wp14:editId="4115BD96">
            <wp:simplePos x="0" y="0"/>
            <wp:positionH relativeFrom="column">
              <wp:posOffset>2051685</wp:posOffset>
            </wp:positionH>
            <wp:positionV relativeFrom="paragraph">
              <wp:posOffset>158750</wp:posOffset>
            </wp:positionV>
            <wp:extent cx="1009650" cy="1009650"/>
            <wp:effectExtent l="0" t="0" r="0" b="0"/>
            <wp:wrapNone/>
            <wp:docPr id="21" name="Picture 21" descr="http://ts1.mm.bing.net/th?&amp;id=HN.608043081815165327&amp;w=300&amp;h=300&amp;c=0&amp;pid=1.9&amp;rs=0&amp;p=0&amp;url=http%3A%2F%2Fdsez.co.uk%2FCoins_14a.ht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s1.mm.bing.net/th?&amp;id=HN.608043081815165327&amp;w=300&amp;h=300&amp;c=0&amp;pid=1.9&amp;rs=0&amp;p=0&amp;url=http%3A%2F%2Fdsez.co.uk%2FCoins_14a.ht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color w:val="1020D0"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7A16F6CF" wp14:editId="5E0762CD">
            <wp:simplePos x="0" y="0"/>
            <wp:positionH relativeFrom="column">
              <wp:posOffset>3737610</wp:posOffset>
            </wp:positionH>
            <wp:positionV relativeFrom="paragraph">
              <wp:posOffset>179705</wp:posOffset>
            </wp:positionV>
            <wp:extent cx="685800" cy="675933"/>
            <wp:effectExtent l="0" t="0" r="0" b="0"/>
            <wp:wrapNone/>
            <wp:docPr id="20" name="Picture 20" descr="http://ts2.mm.bing.net/th?id=HN.608023286300934868&amp;w=139&amp;h=137&amp;c=7&amp;rs=1&amp;qlt=90&amp;o=4&amp;url=http%3a%2f%2fwww.coindatabase.com%2fcoin_large_libras.php%3fimgside%3dfront%26img%3d5p_EL2_rev_2003%26coinid%3d948&amp;pid=1.7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s2.mm.bing.net/th?id=HN.608023286300934868&amp;w=139&amp;h=137&amp;c=7&amp;rs=1&amp;qlt=90&amp;o=4&amp;url=http%3a%2f%2fwww.coindatabase.com%2fcoin_large_libras.php%3fimgside%3dfront%26img%3d5p_EL2_rev_2003%26coinid%3d948&amp;pid=1.7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75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With a supply of 1p, 2p, 5p and 10p coins make a total of 11p in as many different ways as possible.</w:t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5408" behindDoc="1" locked="0" layoutInCell="1" allowOverlap="1" wp14:anchorId="5C663933" wp14:editId="58AD347D">
            <wp:simplePos x="0" y="0"/>
            <wp:positionH relativeFrom="column">
              <wp:posOffset>1775460</wp:posOffset>
            </wp:positionH>
            <wp:positionV relativeFrom="paragraph">
              <wp:posOffset>84455</wp:posOffset>
            </wp:positionV>
            <wp:extent cx="1066800" cy="1066800"/>
            <wp:effectExtent l="0" t="0" r="0" b="0"/>
            <wp:wrapNone/>
            <wp:docPr id="291" name="Picture 291" descr="http://ts1.mm.bing.net/th?&amp;id=HN.608043081815165327&amp;w=300&amp;h=300&amp;c=0&amp;pid=1.9&amp;rs=0&amp;p=0&amp;url=http%3A%2F%2Fdsez.co.uk%2FCoins_14a.ht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s1.mm.bing.net/th?&amp;id=HN.608043081815165327&amp;w=300&amp;h=300&amp;c=0&amp;pid=1.9&amp;rs=0&amp;p=0&amp;url=http%3A%2F%2Fdsez.co.uk%2FCoins_14a.ht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020D0"/>
          <w:sz w:val="20"/>
          <w:szCs w:val="20"/>
          <w:lang w:eastAsia="en-GB"/>
        </w:rPr>
        <w:drawing>
          <wp:anchor distT="0" distB="0" distL="114300" distR="114300" simplePos="0" relativeHeight="251664384" behindDoc="0" locked="0" layoutInCell="1" allowOverlap="1" wp14:anchorId="07C38CE2" wp14:editId="74007C09">
            <wp:simplePos x="0" y="0"/>
            <wp:positionH relativeFrom="column">
              <wp:posOffset>4804410</wp:posOffset>
            </wp:positionH>
            <wp:positionV relativeFrom="paragraph">
              <wp:posOffset>116840</wp:posOffset>
            </wp:positionV>
            <wp:extent cx="1004570" cy="1019175"/>
            <wp:effectExtent l="0" t="0" r="5080" b="9525"/>
            <wp:wrapNone/>
            <wp:docPr id="28" name="Picture 28" descr="http://ts2.mm.bing.net/th?id=HN.608027903402902997&amp;w=133&amp;h=135&amp;c=7&amp;rs=1&amp;qlt=90&amp;o=4&amp;url=http%3a%2f%2fwww.coindatabase.com%2fcoin_large_libras.php%3fimgside%3dfront%26img%3d10p_EL2_rev_1987%26coinid%3d970&amp;pid=1.7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s2.mm.bing.net/th?id=HN.608027903402902997&amp;w=133&amp;h=135&amp;c=7&amp;rs=1&amp;qlt=90&amp;o=4&amp;url=http%3a%2f%2fwww.coindatabase.com%2fcoin_large_libras.php%3fimgside%3dfront%26img%3d10p_EL2_rev_1987%26coinid%3d970&amp;pid=1.7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color w:val="1020D0"/>
          <w:sz w:val="20"/>
          <w:szCs w:val="20"/>
          <w:lang w:eastAsia="en-GB"/>
        </w:rPr>
        <w:drawing>
          <wp:anchor distT="0" distB="0" distL="114300" distR="114300" simplePos="0" relativeHeight="251663360" behindDoc="0" locked="0" layoutInCell="1" allowOverlap="1" wp14:anchorId="51A35F7A" wp14:editId="0392AF0E">
            <wp:simplePos x="0" y="0"/>
            <wp:positionH relativeFrom="column">
              <wp:posOffset>363220</wp:posOffset>
            </wp:positionH>
            <wp:positionV relativeFrom="paragraph">
              <wp:posOffset>74930</wp:posOffset>
            </wp:positionV>
            <wp:extent cx="802005" cy="802005"/>
            <wp:effectExtent l="0" t="0" r="0" b="0"/>
            <wp:wrapNone/>
            <wp:docPr id="290" name="Picture 290" descr="http://ts2.mm.bing.net/th?id=HN.608010225313842850&amp;w=144&amp;h=144&amp;c=7&amp;rs=1&amp;qlt=90&amp;o=4&amp;url=http%3a%2f%2fdsez.co.uk%2fCoins_15a.htm&amp;pid=1.7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s2.mm.bing.net/th?id=HN.608010225313842850&amp;w=144&amp;h=144&amp;c=7&amp;rs=1&amp;qlt=90&amp;o=4&amp;url=http%3a%2f%2fdsez.co.uk%2fCoins_15a.htm&amp;pid=1.7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020D0"/>
          <w:sz w:val="20"/>
          <w:szCs w:val="20"/>
          <w:lang w:eastAsia="en-GB"/>
        </w:rPr>
        <w:drawing>
          <wp:anchor distT="0" distB="0" distL="114300" distR="114300" simplePos="0" relativeHeight="251666432" behindDoc="0" locked="0" layoutInCell="1" allowOverlap="1" wp14:anchorId="2D52567F" wp14:editId="4ACD18A2">
            <wp:simplePos x="0" y="0"/>
            <wp:positionH relativeFrom="column">
              <wp:posOffset>3451860</wp:posOffset>
            </wp:positionH>
            <wp:positionV relativeFrom="paragraph">
              <wp:posOffset>191770</wp:posOffset>
            </wp:positionV>
            <wp:extent cx="685800" cy="675640"/>
            <wp:effectExtent l="0" t="0" r="0" b="0"/>
            <wp:wrapNone/>
            <wp:docPr id="292" name="Picture 292" descr="http://ts2.mm.bing.net/th?id=HN.608023286300934868&amp;w=139&amp;h=137&amp;c=7&amp;rs=1&amp;qlt=90&amp;o=4&amp;url=http%3a%2f%2fwww.coindatabase.com%2fcoin_large_libras.php%3fimgside%3dfront%26img%3d5p_EL2_rev_2003%26coinid%3d948&amp;pid=1.7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s2.mm.bing.net/th?id=HN.608023286300934868&amp;w=139&amp;h=137&amp;c=7&amp;rs=1&amp;qlt=90&amp;o=4&amp;url=http%3a%2f%2fwww.coindatabase.com%2fcoin_large_libras.php%3fimgside%3dfront%26img%3d5p_EL2_rev_2003%26coinid%3d948&amp;pid=1.7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936D82B" wp14:editId="080FB0E2">
                <wp:simplePos x="0" y="0"/>
                <wp:positionH relativeFrom="column">
                  <wp:posOffset>125095</wp:posOffset>
                </wp:positionH>
                <wp:positionV relativeFrom="paragraph">
                  <wp:posOffset>4445</wp:posOffset>
                </wp:positionV>
                <wp:extent cx="1800225" cy="561975"/>
                <wp:effectExtent l="38100" t="114300" r="28575" b="12382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973804">
                          <a:off x="0" y="0"/>
                          <a:ext cx="1800225" cy="561975"/>
                          <a:chOff x="0" y="0"/>
                          <a:chExt cx="1800225" cy="5619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duotone>
                              <a:prstClr val="black"/>
                              <a:schemeClr val="bg1">
                                <a:lumMod val="65000"/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85725"/>
                            <a:ext cx="14954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5FAE" w:rsidRPr="009E2DF6" w:rsidRDefault="00195FAE" w:rsidP="00195FAE">
                              <w:pPr>
                                <w:rPr>
                                  <w:rFonts w:ascii="Comic Sans MS" w:hAnsi="Comic Sans MS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9E2DF6">
                                <w:rPr>
                                  <w:rFonts w:ascii="Comic Sans MS" w:hAnsi="Comic Sans MS"/>
                                  <w:b/>
                                  <w:sz w:val="30"/>
                                  <w:szCs w:val="30"/>
                                </w:rPr>
                                <w:t>Going Further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 xmlns="">
            <w:pict>
              <v:group w14:anchorId="3936D82B" id="Group 12" o:spid="_x0000_s1026" style="position:absolute;left:0;text-align:left;margin-left:9.85pt;margin-top:.35pt;width:141.75pt;height:44.25pt;rotation:-683973fd;z-index:251659264" coordsize="18002,56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18002;height:5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">
                  <v:imagedata r:id="rId16" o:title="" recolortarget="black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333;top:857;width:14954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" filled="f" stroked="f">
                  <v:textbox style="mso-fit-shape-to-text:t">
                    <w:txbxContent>
                      <w:p w:rsidR="00195FAE" w:rsidRPr="009E2DF6" w:rsidRDefault="00195FAE" w:rsidP="00195FAE">
                        <w:pPr>
                          <w:rPr>
                            <w:rFonts w:ascii="Comic Sans MS" w:hAnsi="Comic Sans MS"/>
                            <w:b/>
                            <w:sz w:val="30"/>
                            <w:szCs w:val="30"/>
                          </w:rPr>
                        </w:pPr>
                        <w:r w:rsidRPr="009E2DF6">
                          <w:rPr>
                            <w:rFonts w:ascii="Comic Sans MS" w:hAnsi="Comic Sans MS"/>
                            <w:b/>
                            <w:sz w:val="30"/>
                            <w:szCs w:val="30"/>
                          </w:rPr>
                          <w:t>Going Further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Pr="006511D4" w:rsidRDefault="00195FAE" w:rsidP="00195FAE">
      <w:pPr>
        <w:ind w:left="180"/>
        <w:rPr>
          <w:rFonts w:ascii="Comic Sans MS" w:hAnsi="Comic Sans MS"/>
          <w:sz w:val="40"/>
          <w:szCs w:val="40"/>
        </w:rPr>
      </w:pPr>
      <w:r w:rsidRPr="002C7474"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01779C" wp14:editId="1C568DA4">
                <wp:simplePos x="0" y="0"/>
                <wp:positionH relativeFrom="column">
                  <wp:posOffset>67945</wp:posOffset>
                </wp:positionH>
                <wp:positionV relativeFrom="paragraph">
                  <wp:posOffset>1313815</wp:posOffset>
                </wp:positionV>
                <wp:extent cx="714375" cy="323850"/>
                <wp:effectExtent l="0" t="0" r="9525" b="0"/>
                <wp:wrapNone/>
                <wp:docPr id="521" name="Rectangle 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238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5FAE" w:rsidRPr="00890D52" w:rsidRDefault="00195FAE" w:rsidP="00195FA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>KS1B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5D01779C" id="Rectangle 521" o:spid="_x0000_s1029" style="position:absolute;left:0;text-align:left;margin-left:5.35pt;margin-top:103.45pt;width:56.2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" fillcolor="black [3200]" stroked="f" strokeweight="2pt">
                <v:textbox>
                  <w:txbxContent>
                    <w:p w:rsidR="00195FAE" w:rsidRPr="00890D52" w:rsidRDefault="00195FAE" w:rsidP="00195FAE">
                      <w:pPr>
                        <w:jc w:val="center"/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>KS1B</w:t>
                      </w:r>
                    </w:p>
                  </w:txbxContent>
                </v:textbox>
              </v:rect>
            </w:pict>
          </mc:Fallback>
        </mc:AlternateContent>
      </w:r>
      <w:r w:rsidRPr="002C7474"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848A9E" wp14:editId="5AC6B886">
                <wp:simplePos x="0" y="0"/>
                <wp:positionH relativeFrom="column">
                  <wp:posOffset>4539615</wp:posOffset>
                </wp:positionH>
                <wp:positionV relativeFrom="paragraph">
                  <wp:posOffset>1311275</wp:posOffset>
                </wp:positionV>
                <wp:extent cx="1838325" cy="323850"/>
                <wp:effectExtent l="0" t="0" r="9525" b="0"/>
                <wp:wrapNone/>
                <wp:docPr id="522" name="Rectangle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3238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5FAE" w:rsidRDefault="00E704F4" w:rsidP="00195FA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Finding All P</w:t>
                            </w:r>
                            <w:r w:rsidR="00195FAE">
                              <w:rPr>
                                <w:rFonts w:ascii="Comic Sans MS" w:hAnsi="Comic Sans MS"/>
                                <w:b/>
                              </w:rPr>
                              <w:t>ossibilities</w:t>
                            </w:r>
                          </w:p>
                          <w:p w:rsidR="00195FAE" w:rsidRPr="00890D52" w:rsidRDefault="00195FAE" w:rsidP="00195FA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3F848A9E" id="Rectangle 522" o:spid="_x0000_s1030" style="position:absolute;left:0;text-align:left;margin-left:357.45pt;margin-top:103.25pt;width:144.7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" fillcolor="black [3200]" stroked="f" strokeweight="2pt">
                <v:textbox>
                  <w:txbxContent>
                    <w:p w:rsidR="00195FAE" w:rsidRDefault="00E704F4" w:rsidP="00195FAE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Finding All P</w:t>
                      </w:r>
                      <w:r w:rsidR="00195FAE">
                        <w:rPr>
                          <w:rFonts w:ascii="Comic Sans MS" w:hAnsi="Comic Sans MS"/>
                          <w:b/>
                        </w:rPr>
                        <w:t>ossibilities</w:t>
                      </w:r>
                    </w:p>
                    <w:p w:rsidR="00195FAE" w:rsidRPr="00890D52" w:rsidRDefault="00195FAE" w:rsidP="00195FAE">
                      <w:pPr>
                        <w:jc w:val="center"/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>If you could use up to 6 coins to make a total of 12p, how many possible ways now?</w:t>
      </w:r>
    </w:p>
    <w:p w:rsidR="00260392" w:rsidRDefault="00260392" w:rsidP="00260392">
      <w:pPr>
        <w:ind w:left="142"/>
        <w:rPr>
          <w:rFonts w:ascii="Comic Sans MS" w:hAnsi="Comic Sans MS"/>
          <w:sz w:val="32"/>
          <w:szCs w:val="32"/>
        </w:rPr>
      </w:pPr>
    </w:p>
    <w:p w:rsidR="00260392" w:rsidRPr="009C02F0" w:rsidRDefault="00260392" w:rsidP="000A7605">
      <w:pPr>
        <w:spacing w:line="240" w:lineRule="exact"/>
        <w:ind w:right="278"/>
        <w:rPr>
          <w:rFonts w:ascii="Comic Sans MS" w:hAnsi="Comic Sans MS"/>
          <w:b/>
          <w:sz w:val="40"/>
          <w:szCs w:val="40"/>
        </w:rPr>
      </w:pPr>
    </w:p>
    <w:sectPr w:rsidR="00260392" w:rsidRPr="009C02F0" w:rsidSect="00BD1B63">
      <w:footerReference w:type="default" r:id="rId17"/>
      <w:pgSz w:w="11906" w:h="16838"/>
      <w:pgMar w:top="864" w:right="864" w:bottom="864" w:left="864" w:header="706" w:footer="432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83026E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06BB4D90" wp14:editId="5A9B38FF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="">
          <w:pict>
            <v:shapetype w14:anchorId="06BB4D9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yWdIQIAAB0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FE66482" wp14:editId="14AA88D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="">
          <w:pict>
            <v:rect w14:anchorId="5147D761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42852"/>
    <w:rsid w:val="000A7605"/>
    <w:rsid w:val="000F4293"/>
    <w:rsid w:val="00106C26"/>
    <w:rsid w:val="001465D7"/>
    <w:rsid w:val="00152577"/>
    <w:rsid w:val="00160D73"/>
    <w:rsid w:val="00165E83"/>
    <w:rsid w:val="001823F1"/>
    <w:rsid w:val="00190C83"/>
    <w:rsid w:val="00195FAE"/>
    <w:rsid w:val="001976CC"/>
    <w:rsid w:val="001A66DA"/>
    <w:rsid w:val="001D6536"/>
    <w:rsid w:val="001F305C"/>
    <w:rsid w:val="002411AE"/>
    <w:rsid w:val="00260392"/>
    <w:rsid w:val="002610B0"/>
    <w:rsid w:val="00261C79"/>
    <w:rsid w:val="00284ED1"/>
    <w:rsid w:val="00295B6D"/>
    <w:rsid w:val="002F4353"/>
    <w:rsid w:val="00313A1F"/>
    <w:rsid w:val="00323BC6"/>
    <w:rsid w:val="00332479"/>
    <w:rsid w:val="003E317A"/>
    <w:rsid w:val="003E32EA"/>
    <w:rsid w:val="003E731C"/>
    <w:rsid w:val="003F6964"/>
    <w:rsid w:val="00480972"/>
    <w:rsid w:val="004B3F11"/>
    <w:rsid w:val="004D16EE"/>
    <w:rsid w:val="00516D8A"/>
    <w:rsid w:val="00562BF4"/>
    <w:rsid w:val="00595639"/>
    <w:rsid w:val="005B7600"/>
    <w:rsid w:val="005F243B"/>
    <w:rsid w:val="006313DD"/>
    <w:rsid w:val="006A3CFD"/>
    <w:rsid w:val="006D14D9"/>
    <w:rsid w:val="007101A5"/>
    <w:rsid w:val="0071574A"/>
    <w:rsid w:val="00752033"/>
    <w:rsid w:val="00763DB7"/>
    <w:rsid w:val="00796B55"/>
    <w:rsid w:val="0083026E"/>
    <w:rsid w:val="008374E3"/>
    <w:rsid w:val="00842633"/>
    <w:rsid w:val="008954F8"/>
    <w:rsid w:val="008A0D36"/>
    <w:rsid w:val="008A65BB"/>
    <w:rsid w:val="008B0EB0"/>
    <w:rsid w:val="008B53F3"/>
    <w:rsid w:val="008C4B4F"/>
    <w:rsid w:val="008C6A05"/>
    <w:rsid w:val="00933FDD"/>
    <w:rsid w:val="00966C6F"/>
    <w:rsid w:val="009A3342"/>
    <w:rsid w:val="009C02F0"/>
    <w:rsid w:val="009E4CFA"/>
    <w:rsid w:val="009F75C5"/>
    <w:rsid w:val="00A32009"/>
    <w:rsid w:val="00A50F46"/>
    <w:rsid w:val="00A535F5"/>
    <w:rsid w:val="00AB76F1"/>
    <w:rsid w:val="00AD6ACE"/>
    <w:rsid w:val="00AE35AE"/>
    <w:rsid w:val="00AF4A39"/>
    <w:rsid w:val="00B1058B"/>
    <w:rsid w:val="00B64D8C"/>
    <w:rsid w:val="00B8656F"/>
    <w:rsid w:val="00B9706B"/>
    <w:rsid w:val="00BC62BE"/>
    <w:rsid w:val="00BD1B63"/>
    <w:rsid w:val="00BF217D"/>
    <w:rsid w:val="00C44177"/>
    <w:rsid w:val="00C945FD"/>
    <w:rsid w:val="00CB10BB"/>
    <w:rsid w:val="00CD3DAD"/>
    <w:rsid w:val="00D95E56"/>
    <w:rsid w:val="00E36F94"/>
    <w:rsid w:val="00E66FDB"/>
    <w:rsid w:val="00E704F4"/>
    <w:rsid w:val="00E833D5"/>
    <w:rsid w:val="00ED5178"/>
    <w:rsid w:val="00F51078"/>
    <w:rsid w:val="00F76A13"/>
    <w:rsid w:val="00F9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5:docId w15:val="{B9BA7531-9892-4A23-A212-0FE7883D2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ng.com/images/search?q=10p+coin&amp;qs=n&amp;form=QBIR&amp;pq=10p+coin&amp;sc=8-8&amp;sp=-1&amp;sk=&amp;adlt=strict#view=detail&amp;id=8502E767E5E012A90E1EB1AA9F43CCA15434864F&amp;selectedIndex=2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www.bing.com/images/search?q=5p+coin&amp;qs=n&amp;form=QBIR&amp;pq=5p+coin&amp;sc=4-7&amp;sp=-1&amp;sk=&amp;adlt=strict#view=detail&amp;id=926D62E4F4DE2AA17144CEE484FFB16613BC7F1B&amp;selectedIndex=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bing.com/images/search?q=1p+coin&amp;qs=n&amp;form=QBIR&amp;pq=1p+coin&amp;sc=8-7&amp;sp=-1&amp;sk=&amp;adlt=strict#view=detail&amp;id=BA02FD7CF7E1A6D5C8E19E661318796DDD9C2FE1&amp;selectedIndex=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6F100-B372-4968-BAAD-3F24F1C7F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AF25B147</Template>
  <TotalTime>1</TotalTime>
  <Pages>1</Pages>
  <Words>50</Words>
  <Characters>286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A Barbour</cp:lastModifiedBy>
  <cp:revision>2</cp:revision>
  <cp:lastPrinted>2015-02-17T14:52:00Z</cp:lastPrinted>
  <dcterms:created xsi:type="dcterms:W3CDTF">2020-04-19T18:28:00Z</dcterms:created>
  <dcterms:modified xsi:type="dcterms:W3CDTF">2020-04-19T18:28:00Z</dcterms:modified>
</cp:coreProperties>
</file>