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E4E" w:rsidRDefault="00442B1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26A5569" wp14:editId="145B4A7B">
            <wp:simplePos x="0" y="0"/>
            <wp:positionH relativeFrom="margin">
              <wp:posOffset>0</wp:posOffset>
            </wp:positionH>
            <wp:positionV relativeFrom="paragraph">
              <wp:posOffset>283845</wp:posOffset>
            </wp:positionV>
            <wp:extent cx="5837054" cy="8206666"/>
            <wp:effectExtent l="0" t="0" r="0" b="3884"/>
            <wp:wrapSquare wrapText="bothSides"/>
            <wp:docPr id="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7054" cy="820666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bookmarkEnd w:id="0"/>
    </w:p>
    <w:sectPr w:rsidR="00507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1E"/>
    <w:rsid w:val="00442B1E"/>
    <w:rsid w:val="005055C2"/>
    <w:rsid w:val="0051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1A8375-9D9D-40C1-9665-5BD5236E4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AF25B147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Barbour</dc:creator>
  <cp:keywords/>
  <dc:description/>
  <cp:lastModifiedBy>A Barbour</cp:lastModifiedBy>
  <cp:revision>1</cp:revision>
  <dcterms:created xsi:type="dcterms:W3CDTF">2020-04-19T19:53:00Z</dcterms:created>
  <dcterms:modified xsi:type="dcterms:W3CDTF">2020-04-19T19:54:00Z</dcterms:modified>
</cp:coreProperties>
</file>