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E4E" w:rsidRDefault="002B2059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3BD3E1B" wp14:editId="2E046894">
            <wp:simplePos x="0" y="0"/>
            <wp:positionH relativeFrom="margin">
              <wp:posOffset>-254635</wp:posOffset>
            </wp:positionH>
            <wp:positionV relativeFrom="paragraph">
              <wp:posOffset>0</wp:posOffset>
            </wp:positionV>
            <wp:extent cx="6901177" cy="9265286"/>
            <wp:effectExtent l="0" t="0" r="0" b="0"/>
            <wp:wrapSquare wrapText="bothSides"/>
            <wp:docPr id="1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rcRect l="13520" r="11984"/>
                    <a:stretch>
                      <a:fillRect/>
                    </a:stretch>
                  </pic:blipFill>
                  <pic:spPr>
                    <a:xfrm>
                      <a:off x="0" y="0"/>
                      <a:ext cx="6901177" cy="9265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bookmarkEnd w:id="0"/>
    </w:p>
    <w:sectPr w:rsidR="00507E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059"/>
    <w:rsid w:val="002B2059"/>
    <w:rsid w:val="005055C2"/>
    <w:rsid w:val="0051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7515F5-FB0B-48C1-95E3-549DE5A26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AF25B147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Barbour</dc:creator>
  <cp:keywords/>
  <dc:description/>
  <cp:lastModifiedBy>A Barbour</cp:lastModifiedBy>
  <cp:revision>1</cp:revision>
  <dcterms:created xsi:type="dcterms:W3CDTF">2020-04-19T19:48:00Z</dcterms:created>
  <dcterms:modified xsi:type="dcterms:W3CDTF">2020-04-19T19:49:00Z</dcterms:modified>
</cp:coreProperties>
</file>