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E4E" w:rsidRDefault="00E31C3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BA826A" wp14:editId="312A2541">
            <wp:simplePos x="0" y="0"/>
            <wp:positionH relativeFrom="margin">
              <wp:align>left</wp:align>
            </wp:positionH>
            <wp:positionV relativeFrom="paragraph">
              <wp:posOffset>40640</wp:posOffset>
            </wp:positionV>
            <wp:extent cx="6225536" cy="8818875"/>
            <wp:effectExtent l="0" t="0" r="4445" b="1905"/>
            <wp:wrapSquare wrapText="bothSides"/>
            <wp:docPr id="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25536" cy="88188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bookmarkEnd w:id="0"/>
    </w:p>
    <w:sectPr w:rsidR="00507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C3F"/>
    <w:rsid w:val="005055C2"/>
    <w:rsid w:val="00517D8C"/>
    <w:rsid w:val="00E3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CC336F-2033-4C0B-A14B-374346B4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AF25B147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Barbour</dc:creator>
  <cp:keywords/>
  <dc:description/>
  <cp:lastModifiedBy>A Barbour</cp:lastModifiedBy>
  <cp:revision>1</cp:revision>
  <dcterms:created xsi:type="dcterms:W3CDTF">2020-04-19T19:51:00Z</dcterms:created>
  <dcterms:modified xsi:type="dcterms:W3CDTF">2020-04-19T19:51:00Z</dcterms:modified>
</cp:coreProperties>
</file>