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65E" w:rsidRPr="004C465E" w:rsidRDefault="0059300F" w:rsidP="00101B57">
      <w:pPr>
        <w:rPr>
          <w:rFonts w:ascii="Comic Sans MS" w:hAnsi="Comic Sans MS"/>
          <w:b/>
          <w:noProof/>
          <w:sz w:val="16"/>
          <w:szCs w:val="16"/>
          <w:lang w:eastAsia="en-GB"/>
        </w:rPr>
      </w:pPr>
      <w:bookmarkStart w:id="0" w:name="_GoBack"/>
      <w:bookmarkEnd w:id="0"/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709440" behindDoc="0" locked="0" layoutInCell="1" allowOverlap="1" wp14:anchorId="3A6DFD24" wp14:editId="2895127D">
            <wp:simplePos x="0" y="0"/>
            <wp:positionH relativeFrom="column">
              <wp:posOffset>52705</wp:posOffset>
            </wp:positionH>
            <wp:positionV relativeFrom="paragraph">
              <wp:posOffset>100331</wp:posOffset>
            </wp:positionV>
            <wp:extent cx="1276350" cy="1595438"/>
            <wp:effectExtent l="0" t="0" r="0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oons 6.wm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5954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3453" w:rsidRDefault="0059300F" w:rsidP="00A93453">
      <w:pPr>
        <w:jc w:val="center"/>
        <w:rPr>
          <w:rFonts w:ascii="Comic Sans MS" w:hAnsi="Comic Sans MS"/>
          <w:b/>
          <w:noProof/>
          <w:sz w:val="40"/>
          <w:szCs w:val="40"/>
          <w:lang w:eastAsia="en-GB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708416" behindDoc="0" locked="0" layoutInCell="1" allowOverlap="1" wp14:anchorId="603B7B74" wp14:editId="64FBEBF4">
            <wp:simplePos x="0" y="0"/>
            <wp:positionH relativeFrom="column">
              <wp:posOffset>4650996</wp:posOffset>
            </wp:positionH>
            <wp:positionV relativeFrom="paragraph">
              <wp:posOffset>247356</wp:posOffset>
            </wp:positionV>
            <wp:extent cx="1833333" cy="815273"/>
            <wp:effectExtent l="19050" t="285750" r="0" b="175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ppy Birthday 02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1673">
                      <a:off x="0" y="0"/>
                      <a:ext cx="1833333" cy="8152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1B57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2F97CF2D" wp14:editId="6DF3BB86">
            <wp:simplePos x="0" y="0"/>
            <wp:positionH relativeFrom="column">
              <wp:posOffset>2052955</wp:posOffset>
            </wp:positionH>
            <wp:positionV relativeFrom="paragraph">
              <wp:posOffset>92075</wp:posOffset>
            </wp:positionV>
            <wp:extent cx="2428875" cy="1209675"/>
            <wp:effectExtent l="0" t="0" r="9525" b="9525"/>
            <wp:wrapNone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300F" w:rsidRDefault="0059300F" w:rsidP="00A93453">
      <w:pPr>
        <w:jc w:val="center"/>
        <w:rPr>
          <w:rFonts w:ascii="Comic Sans MS" w:hAnsi="Comic Sans MS"/>
          <w:b/>
          <w:noProof/>
          <w:sz w:val="44"/>
          <w:szCs w:val="44"/>
          <w:lang w:eastAsia="en-GB"/>
        </w:rPr>
      </w:pPr>
      <w:r>
        <w:rPr>
          <w:rFonts w:ascii="Comic Sans MS" w:hAnsi="Comic Sans MS"/>
          <w:b/>
          <w:noProof/>
          <w:sz w:val="44"/>
          <w:szCs w:val="44"/>
          <w:lang w:eastAsia="en-GB"/>
        </w:rPr>
        <w:t xml:space="preserve">My Birthday </w:t>
      </w:r>
    </w:p>
    <w:p w:rsidR="00A93453" w:rsidRPr="00E17B8C" w:rsidRDefault="0059300F" w:rsidP="00A93453">
      <w:pPr>
        <w:jc w:val="center"/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  <w:lang w:eastAsia="en-GB"/>
        </w:rPr>
        <w:t>Month</w:t>
      </w:r>
    </w:p>
    <w:p w:rsidR="00A93453" w:rsidRDefault="00A93453" w:rsidP="00260392">
      <w:pPr>
        <w:ind w:left="142"/>
        <w:rPr>
          <w:rFonts w:ascii="Comic Sans MS" w:hAnsi="Comic Sans MS"/>
          <w:sz w:val="32"/>
          <w:szCs w:val="32"/>
        </w:rPr>
      </w:pPr>
    </w:p>
    <w:p w:rsidR="00C81297" w:rsidRDefault="0059300F" w:rsidP="00855C4B">
      <w:pPr>
        <w:ind w:right="27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710464" behindDoc="0" locked="0" layoutInCell="1" allowOverlap="1" wp14:anchorId="2867152F" wp14:editId="15A46360">
            <wp:simplePos x="0" y="0"/>
            <wp:positionH relativeFrom="column">
              <wp:posOffset>5520055</wp:posOffset>
            </wp:positionH>
            <wp:positionV relativeFrom="paragraph">
              <wp:posOffset>238124</wp:posOffset>
            </wp:positionV>
            <wp:extent cx="826557" cy="1243291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owing Out Candles 03.wm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098" cy="124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300F" w:rsidRDefault="0059300F" w:rsidP="0059300F">
      <w:pPr>
        <w:spacing w:line="276" w:lineRule="auto"/>
        <w:ind w:left="284" w:right="27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Get into groups of your Birthday Month.</w:t>
      </w:r>
    </w:p>
    <w:p w:rsidR="0059300F" w:rsidRDefault="0059300F" w:rsidP="0059300F">
      <w:pPr>
        <w:spacing w:line="276" w:lineRule="auto"/>
        <w:ind w:left="284" w:right="27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Make a list of </w:t>
      </w:r>
      <w:r w:rsidR="00CB00BB">
        <w:rPr>
          <w:rFonts w:ascii="Comic Sans MS" w:hAnsi="Comic Sans MS"/>
          <w:sz w:val="36"/>
          <w:szCs w:val="36"/>
        </w:rPr>
        <w:t>the</w:t>
      </w:r>
      <w:r>
        <w:rPr>
          <w:rFonts w:ascii="Comic Sans MS" w:hAnsi="Comic Sans MS"/>
          <w:sz w:val="36"/>
          <w:szCs w:val="36"/>
        </w:rPr>
        <w:t xml:space="preserve"> date</w:t>
      </w:r>
      <w:r w:rsidR="00CB00BB">
        <w:rPr>
          <w:rFonts w:ascii="Comic Sans MS" w:hAnsi="Comic Sans MS"/>
          <w:sz w:val="36"/>
          <w:szCs w:val="36"/>
        </w:rPr>
        <w:t>s</w:t>
      </w:r>
      <w:r>
        <w:rPr>
          <w:rFonts w:ascii="Comic Sans MS" w:hAnsi="Comic Sans MS"/>
          <w:sz w:val="36"/>
          <w:szCs w:val="36"/>
        </w:rPr>
        <w:t xml:space="preserve"> of your birthdays.</w:t>
      </w:r>
    </w:p>
    <w:p w:rsidR="0059300F" w:rsidRDefault="0059300F" w:rsidP="0059300F">
      <w:pPr>
        <w:spacing w:line="276" w:lineRule="auto"/>
        <w:ind w:left="284" w:right="27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Look at a calendar for this year.</w:t>
      </w:r>
    </w:p>
    <w:p w:rsidR="0059300F" w:rsidRDefault="0059300F" w:rsidP="0059300F">
      <w:pPr>
        <w:spacing w:line="276" w:lineRule="auto"/>
        <w:ind w:left="284" w:right="27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Find out what day is the 1</w:t>
      </w:r>
      <w:r w:rsidRPr="0059300F">
        <w:rPr>
          <w:rFonts w:ascii="Comic Sans MS" w:hAnsi="Comic Sans MS"/>
          <w:sz w:val="36"/>
          <w:szCs w:val="36"/>
          <w:vertAlign w:val="superscript"/>
        </w:rPr>
        <w:t>st</w:t>
      </w:r>
      <w:r>
        <w:rPr>
          <w:rFonts w:ascii="Comic Sans MS" w:hAnsi="Comic Sans MS"/>
          <w:sz w:val="36"/>
          <w:szCs w:val="36"/>
        </w:rPr>
        <w:t xml:space="preserve"> of the month.</w:t>
      </w:r>
    </w:p>
    <w:p w:rsidR="0059300F" w:rsidRDefault="0059300F" w:rsidP="0059300F">
      <w:pPr>
        <w:spacing w:line="276" w:lineRule="auto"/>
        <w:ind w:left="284" w:right="27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Use the blank calendar to make a calendar for your Birthday Month.</w:t>
      </w:r>
    </w:p>
    <w:p w:rsidR="0059300F" w:rsidRDefault="0059300F" w:rsidP="0059300F">
      <w:pPr>
        <w:spacing w:line="276" w:lineRule="auto"/>
        <w:ind w:left="284" w:right="27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How many days are in your Birthday Month?</w:t>
      </w:r>
    </w:p>
    <w:p w:rsidR="0059300F" w:rsidRDefault="0059300F" w:rsidP="0059300F">
      <w:pPr>
        <w:spacing w:line="276" w:lineRule="auto"/>
        <w:ind w:left="284" w:right="27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Write in your name on </w:t>
      </w:r>
      <w:r w:rsidR="00CB00BB">
        <w:rPr>
          <w:rFonts w:ascii="Comic Sans MS" w:hAnsi="Comic Sans MS"/>
          <w:sz w:val="36"/>
          <w:szCs w:val="36"/>
        </w:rPr>
        <w:t>the</w:t>
      </w:r>
      <w:r>
        <w:rPr>
          <w:rFonts w:ascii="Comic Sans MS" w:hAnsi="Comic Sans MS"/>
          <w:sz w:val="36"/>
          <w:szCs w:val="36"/>
        </w:rPr>
        <w:t xml:space="preserve"> day of your birthday?</w:t>
      </w:r>
    </w:p>
    <w:p w:rsidR="00101B57" w:rsidRDefault="00101B57" w:rsidP="00101B57">
      <w:pPr>
        <w:spacing w:line="240" w:lineRule="exact"/>
        <w:ind w:right="278"/>
        <w:rPr>
          <w:rFonts w:ascii="Comic Sans MS" w:hAnsi="Comic Sans MS"/>
          <w:b/>
          <w:sz w:val="40"/>
          <w:szCs w:val="40"/>
        </w:rPr>
      </w:pPr>
    </w:p>
    <w:p w:rsidR="0059300F" w:rsidRDefault="00F82FDA" w:rsidP="00101B57">
      <w:pPr>
        <w:spacing w:line="240" w:lineRule="exact"/>
        <w:ind w:right="278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712512" behindDoc="0" locked="0" layoutInCell="1" allowOverlap="1" wp14:anchorId="0AB4ACAE" wp14:editId="50514469">
            <wp:simplePos x="0" y="0"/>
            <wp:positionH relativeFrom="column">
              <wp:posOffset>4928870</wp:posOffset>
            </wp:positionH>
            <wp:positionV relativeFrom="paragraph">
              <wp:posOffset>92075</wp:posOffset>
            </wp:positionV>
            <wp:extent cx="1330960" cy="1763395"/>
            <wp:effectExtent l="0" t="0" r="2540" b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mplate - Blank 2.wm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096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300F" w:rsidRDefault="0059300F" w:rsidP="00101B57">
      <w:pPr>
        <w:ind w:right="278"/>
        <w:rPr>
          <w:rFonts w:ascii="Comic Sans MS" w:hAnsi="Comic Sans MS"/>
          <w:sz w:val="36"/>
          <w:szCs w:val="36"/>
        </w:rPr>
      </w:pPr>
    </w:p>
    <w:p w:rsidR="00101B57" w:rsidRDefault="00101B57" w:rsidP="00101B57">
      <w:pPr>
        <w:ind w:right="27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4"/>
          <w:szCs w:val="34"/>
          <w:lang w:eastAsia="en-GB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06CE6043" wp14:editId="364FA469">
                <wp:simplePos x="0" y="0"/>
                <wp:positionH relativeFrom="column">
                  <wp:posOffset>100330</wp:posOffset>
                </wp:positionH>
                <wp:positionV relativeFrom="paragraph">
                  <wp:posOffset>225425</wp:posOffset>
                </wp:positionV>
                <wp:extent cx="2143125" cy="800100"/>
                <wp:effectExtent l="0" t="0" r="9525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3125" cy="800100"/>
                          <a:chOff x="0" y="0"/>
                          <a:chExt cx="2143125" cy="80010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duotone>
                              <a:prstClr val="black"/>
                              <a:schemeClr val="bg1">
                                <a:lumMod val="65000"/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61925"/>
                            <a:ext cx="2142124" cy="518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1B57" w:rsidRPr="00943A7C" w:rsidRDefault="00101B57" w:rsidP="00101B57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943A7C">
                                <w:rPr>
                                  <w:rFonts w:ascii="Comic Sans MS" w:hAnsi="Comic Sans MS"/>
                                  <w:b/>
                                  <w:sz w:val="36"/>
                                  <w:szCs w:val="36"/>
                                </w:rPr>
                                <w:t>Going Further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CE6043" id="Group 17" o:spid="_x0000_s1026" style="position:absolute;margin-left:7.9pt;margin-top:17.75pt;width:168.75pt;height:63pt;z-index:251707392" coordsize="21431,800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21431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">
                  <v:imagedata r:id="rId13" o:title="" recolortarget="black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top:1619;width:21421;height:5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:rsidR="00101B57" w:rsidRPr="00943A7C" w:rsidRDefault="00101B57" w:rsidP="00101B57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943A7C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Going Further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01B57" w:rsidRDefault="00101B57" w:rsidP="00101B57">
      <w:pPr>
        <w:ind w:left="284" w:right="278"/>
        <w:rPr>
          <w:rFonts w:ascii="Comic Sans MS" w:hAnsi="Comic Sans MS"/>
          <w:sz w:val="36"/>
          <w:szCs w:val="36"/>
        </w:rPr>
      </w:pPr>
    </w:p>
    <w:p w:rsidR="00101B57" w:rsidRDefault="00101B57" w:rsidP="00101B57">
      <w:pPr>
        <w:ind w:left="284" w:right="278"/>
        <w:rPr>
          <w:rFonts w:ascii="Comic Sans MS" w:hAnsi="Comic Sans MS"/>
          <w:sz w:val="36"/>
          <w:szCs w:val="36"/>
        </w:rPr>
      </w:pPr>
    </w:p>
    <w:p w:rsidR="00101B57" w:rsidRDefault="00101B57" w:rsidP="00101B57">
      <w:pPr>
        <w:ind w:left="284" w:right="278"/>
        <w:rPr>
          <w:rFonts w:ascii="Comic Sans MS" w:hAnsi="Comic Sans MS"/>
          <w:sz w:val="36"/>
          <w:szCs w:val="36"/>
        </w:rPr>
      </w:pPr>
    </w:p>
    <w:p w:rsidR="00101B57" w:rsidRDefault="0059300F" w:rsidP="0059300F">
      <w:pPr>
        <w:spacing w:line="276" w:lineRule="auto"/>
        <w:ind w:left="284" w:right="27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Look at all the calendar months together.  </w:t>
      </w:r>
    </w:p>
    <w:p w:rsidR="0059300F" w:rsidRDefault="0059300F" w:rsidP="0059300F">
      <w:pPr>
        <w:spacing w:line="276" w:lineRule="auto"/>
        <w:ind w:left="284" w:right="27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Think of special days in the calendar for example, when school finishes in June.  </w:t>
      </w:r>
    </w:p>
    <w:p w:rsidR="0059300F" w:rsidRDefault="0059300F" w:rsidP="0059300F">
      <w:pPr>
        <w:spacing w:line="276" w:lineRule="auto"/>
        <w:ind w:left="284" w:right="27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Add these special days to your calendars.</w:t>
      </w:r>
    </w:p>
    <w:p w:rsidR="003135C1" w:rsidRDefault="003135C1" w:rsidP="00101B57">
      <w:pPr>
        <w:ind w:left="284" w:right="278"/>
        <w:rPr>
          <w:rFonts w:ascii="Comic Sans MS" w:hAnsi="Comic Sans MS"/>
          <w:sz w:val="36"/>
          <w:szCs w:val="36"/>
        </w:rPr>
      </w:pPr>
    </w:p>
    <w:p w:rsidR="003135C1" w:rsidRDefault="003135C1" w:rsidP="003135C1">
      <w:pPr>
        <w:ind w:right="278"/>
        <w:rPr>
          <w:rFonts w:ascii="Comic Sans MS" w:hAnsi="Comic Sans MS"/>
          <w:sz w:val="36"/>
          <w:szCs w:val="36"/>
        </w:rPr>
      </w:pPr>
    </w:p>
    <w:p w:rsidR="003135C1" w:rsidRDefault="003135C1" w:rsidP="003135C1">
      <w:pPr>
        <w:ind w:right="278"/>
        <w:rPr>
          <w:rFonts w:ascii="Comic Sans MS" w:hAnsi="Comic Sans MS"/>
          <w:sz w:val="36"/>
          <w:szCs w:val="36"/>
        </w:rPr>
      </w:pPr>
    </w:p>
    <w:p w:rsidR="00101B57" w:rsidRDefault="0059300F" w:rsidP="00E17B8C">
      <w:pPr>
        <w:ind w:left="284" w:right="27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9BFA9CD" wp14:editId="58E1E6C0">
                <wp:simplePos x="0" y="0"/>
                <wp:positionH relativeFrom="column">
                  <wp:posOffset>43180</wp:posOffset>
                </wp:positionH>
                <wp:positionV relativeFrom="paragraph">
                  <wp:posOffset>147320</wp:posOffset>
                </wp:positionV>
                <wp:extent cx="6381750" cy="323850"/>
                <wp:effectExtent l="0" t="0" r="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323850"/>
                          <a:chOff x="0" y="0"/>
                          <a:chExt cx="6381750" cy="323850"/>
                        </a:xfrm>
                      </wpg:grpSpPr>
                      <wps:wsp>
                        <wps:cNvPr id="21" name="Rectangle 21"/>
                        <wps:cNvSpPr/>
                        <wps:spPr>
                          <a:xfrm>
                            <a:off x="0" y="0"/>
                            <a:ext cx="714375" cy="323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55C4B" w:rsidRPr="00890D52" w:rsidRDefault="00855C4B" w:rsidP="00855C4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23"/>
                                  <w:szCs w:val="23"/>
                                </w:rPr>
                                <w:t>KS</w:t>
                              </w:r>
                              <w:r w:rsidR="0059300F">
                                <w:rPr>
                                  <w:rFonts w:ascii="Comic Sans MS" w:hAnsi="Comic Sans MS"/>
                                  <w:b/>
                                  <w:sz w:val="23"/>
                                  <w:szCs w:val="23"/>
                                </w:rPr>
                                <w:t>1B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314825" y="0"/>
                            <a:ext cx="2066925" cy="323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55C4B" w:rsidRDefault="00855C4B" w:rsidP="00855C4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</w:rPr>
                                <w:t>Visual/Diagram Problems</w:t>
                              </w:r>
                            </w:p>
                            <w:p w:rsidR="00855C4B" w:rsidRPr="00890D52" w:rsidRDefault="00855C4B" w:rsidP="00855C4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3"/>
                                  <w:szCs w:val="23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BFA9CD" id="Group 20" o:spid="_x0000_s1029" style="position:absolute;left:0;text-align:left;margin-left:3.4pt;margin-top:11.6pt;width:502.5pt;height:25.5pt;z-index:251691008" coordsize="63817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">
                <v:rect id="Rectangle 21" o:spid="_x0000_s1030" style="position:absolute;width:7143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" fillcolor="black [3200]" stroked="f" strokeweight="2pt">
                  <v:textbox>
                    <w:txbxContent>
                      <w:p w:rsidR="00855C4B" w:rsidRPr="00890D52" w:rsidRDefault="00855C4B" w:rsidP="00855C4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KS</w:t>
                        </w:r>
                        <w:r w:rsidR="0059300F"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1B</w:t>
                        </w:r>
                      </w:p>
                    </w:txbxContent>
                  </v:textbox>
                </v:rect>
                <v:rect id="Rectangle 22" o:spid="_x0000_s1031" style="position:absolute;left:43148;width:20669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" fillcolor="black [3200]" stroked="f" strokeweight="2pt">
                  <v:textbox>
                    <w:txbxContent>
                      <w:p w:rsidR="00855C4B" w:rsidRDefault="00855C4B" w:rsidP="00855C4B">
                        <w:pPr>
                          <w:jc w:val="center"/>
                          <w:rPr>
                            <w:rFonts w:ascii="Comic Sans MS" w:hAnsi="Comic Sans MS"/>
                            <w:b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</w:rPr>
                          <w:t>Visual/Diagram Problems</w:t>
                        </w:r>
                      </w:p>
                      <w:p w:rsidR="00855C4B" w:rsidRPr="00890D52" w:rsidRDefault="00855C4B" w:rsidP="00855C4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59300F" w:rsidRDefault="0059300F" w:rsidP="00E17B8C">
      <w:pPr>
        <w:ind w:left="284" w:right="278"/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0" w:type="auto"/>
        <w:tblInd w:w="124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51"/>
        <w:gridCol w:w="1587"/>
        <w:gridCol w:w="1588"/>
        <w:gridCol w:w="1587"/>
        <w:gridCol w:w="1588"/>
        <w:gridCol w:w="1588"/>
      </w:tblGrid>
      <w:tr w:rsidR="00F82FDA" w:rsidTr="00F82FDA">
        <w:trPr>
          <w:trHeight w:hRule="exact" w:val="1985"/>
        </w:trPr>
        <w:tc>
          <w:tcPr>
            <w:tcW w:w="851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F82FDA" w:rsidRDefault="009C1E26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-791754</wp:posOffset>
                      </wp:positionH>
                      <wp:positionV relativeFrom="paragraph">
                        <wp:posOffset>825228</wp:posOffset>
                      </wp:positionV>
                      <wp:extent cx="631371" cy="6966857"/>
                      <wp:effectExtent l="0" t="0" r="0" b="5715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1371" cy="6966857"/>
                                <a:chOff x="0" y="0"/>
                                <a:chExt cx="631371" cy="6966857"/>
                              </a:xfrm>
                            </wpg:grpSpPr>
                            <wps:wsp>
                              <wps:cNvPr id="1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 rot="16200000">
                                  <a:off x="-2166257" y="3211285"/>
                                  <a:ext cx="4900295" cy="447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82FDA" w:rsidRPr="00F82FDA" w:rsidRDefault="00F82FDA">
                                    <w:pP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 w:rsidRPr="00F82FDA"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 xml:space="preserve">Birthday Month </w:t>
                                    </w:r>
                                    <w:proofErr w:type="gramStart"/>
                                    <w:r w:rsidRPr="00F82FDA"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for</w:t>
                                    </w: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 xml:space="preserve">  _</w:t>
                                    </w:r>
                                    <w:proofErr w:type="gramEnd"/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___________________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6200000">
                                  <a:off x="97972" y="-97972"/>
                                  <a:ext cx="435428" cy="6313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6200000">
                                  <a:off x="97971" y="6433457"/>
                                  <a:ext cx="435429" cy="6313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9" o:spid="_x0000_s1032" style="position:absolute;margin-left:-62.35pt;margin-top:65pt;width:49.7pt;height:548.55pt;z-index:251720704" coordsize="6313,69668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">
                      <v:shape id="_x0000_s1033" type="#_x0000_t202" style="position:absolute;left:-21663;top:32112;width:49003;height:4477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" filled="f" strokeweight="1.5pt">
                        <v:textbox>
                          <w:txbxContent>
                            <w:p w:rsidR="00F82FDA" w:rsidRPr="00F82FDA" w:rsidRDefault="00F82FDA">
                              <w:pP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F82FDA"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 xml:space="preserve">Birthday Month </w:t>
                              </w:r>
                              <w:proofErr w:type="gramStart"/>
                              <w:r w:rsidRPr="00F82FDA"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for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 xml:space="preserve">  _</w:t>
                              </w:r>
                              <w:proofErr w:type="gramEnd"/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___________________</w:t>
                              </w:r>
                            </w:p>
                          </w:txbxContent>
                        </v:textbox>
                      </v:shape>
                      <v:shape id="Picture 1" o:spid="_x0000_s1034" type="#_x0000_t75" style="position:absolute;left:980;top:-980;width:4354;height:6313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">
                        <v:imagedata r:id="rId15" o:title=""/>
                        <v:path arrowok="t"/>
                      </v:shape>
                      <v:shape id="Picture 2" o:spid="_x0000_s1035" type="#_x0000_t75" style="position:absolute;left:980;top:64334;width:4354;height:6313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">
                        <v:imagedata r:id="rId15" o:title="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587" w:type="dxa"/>
            <w:tcBorders>
              <w:left w:val="single" w:sz="18" w:space="0" w:color="auto"/>
            </w:tcBorders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7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82FDA" w:rsidTr="00F82FDA">
        <w:trPr>
          <w:trHeight w:hRule="exact" w:val="1985"/>
        </w:trPr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7" w:type="dxa"/>
            <w:tcBorders>
              <w:left w:val="single" w:sz="18" w:space="0" w:color="auto"/>
            </w:tcBorders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7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82FDA" w:rsidTr="00F82FDA">
        <w:trPr>
          <w:trHeight w:hRule="exact" w:val="1985"/>
        </w:trPr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7" w:type="dxa"/>
            <w:tcBorders>
              <w:left w:val="single" w:sz="18" w:space="0" w:color="auto"/>
            </w:tcBorders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7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82FDA" w:rsidTr="00F82FDA">
        <w:trPr>
          <w:trHeight w:hRule="exact" w:val="1985"/>
        </w:trPr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7" w:type="dxa"/>
            <w:tcBorders>
              <w:left w:val="single" w:sz="18" w:space="0" w:color="auto"/>
            </w:tcBorders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7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82FDA" w:rsidTr="00F82FDA">
        <w:trPr>
          <w:trHeight w:hRule="exact" w:val="1985"/>
        </w:trPr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7" w:type="dxa"/>
            <w:tcBorders>
              <w:left w:val="single" w:sz="18" w:space="0" w:color="auto"/>
            </w:tcBorders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7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82FDA" w:rsidTr="00F82FDA">
        <w:trPr>
          <w:trHeight w:hRule="exact" w:val="1985"/>
        </w:trPr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7" w:type="dxa"/>
            <w:tcBorders>
              <w:left w:val="single" w:sz="18" w:space="0" w:color="auto"/>
            </w:tcBorders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7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82FDA" w:rsidTr="00F82FDA">
        <w:trPr>
          <w:cantSplit/>
          <w:trHeight w:hRule="exact" w:val="1985"/>
        </w:trPr>
        <w:tc>
          <w:tcPr>
            <w:tcW w:w="85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F82FDA" w:rsidRPr="00F82FDA" w:rsidRDefault="00F82FDA" w:rsidP="00F82FDA">
            <w:pPr>
              <w:ind w:left="113" w:right="278"/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F82FDA">
              <w:rPr>
                <w:rFonts w:ascii="Comic Sans MS" w:hAnsi="Comic Sans MS"/>
                <w:b/>
                <w:sz w:val="40"/>
                <w:szCs w:val="40"/>
              </w:rPr>
              <w:t>Sunday</w:t>
            </w:r>
          </w:p>
        </w:tc>
        <w:tc>
          <w:tcPr>
            <w:tcW w:w="1587" w:type="dxa"/>
            <w:tcBorders>
              <w:left w:val="single" w:sz="18" w:space="0" w:color="auto"/>
            </w:tcBorders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7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588" w:type="dxa"/>
          </w:tcPr>
          <w:p w:rsidR="00F82FDA" w:rsidRDefault="00F82FDA" w:rsidP="00E17B8C">
            <w:pPr>
              <w:ind w:right="278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260392" w:rsidRPr="009C02F0" w:rsidRDefault="00F82FDA" w:rsidP="00D4737B">
      <w:pPr>
        <w:spacing w:line="240" w:lineRule="exact"/>
        <w:ind w:right="278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6777DBA7" wp14:editId="7C32950B">
                <wp:simplePos x="0" y="0"/>
                <wp:positionH relativeFrom="column">
                  <wp:posOffset>40005</wp:posOffset>
                </wp:positionH>
                <wp:positionV relativeFrom="paragraph">
                  <wp:posOffset>147955</wp:posOffset>
                </wp:positionV>
                <wp:extent cx="6381750" cy="323850"/>
                <wp:effectExtent l="0" t="0" r="0" b="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323850"/>
                          <a:chOff x="0" y="0"/>
                          <a:chExt cx="6381750" cy="323850"/>
                        </a:xfrm>
                      </wpg:grpSpPr>
                      <wps:wsp>
                        <wps:cNvPr id="33" name="Rectangle 33"/>
                        <wps:cNvSpPr/>
                        <wps:spPr>
                          <a:xfrm>
                            <a:off x="0" y="0"/>
                            <a:ext cx="714375" cy="323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82FDA" w:rsidRPr="00890D52" w:rsidRDefault="00F82FDA" w:rsidP="00F82FDA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23"/>
                                  <w:szCs w:val="23"/>
                                </w:rPr>
                                <w:t>KS1B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314825" y="0"/>
                            <a:ext cx="2066925" cy="323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82FDA" w:rsidRDefault="00F82FDA" w:rsidP="00F82FDA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</w:rPr>
                                <w:t>Visual/Diagram Problems</w:t>
                              </w:r>
                            </w:p>
                            <w:p w:rsidR="00F82FDA" w:rsidRPr="00890D52" w:rsidRDefault="00F82FDA" w:rsidP="00F82FDA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3"/>
                                  <w:szCs w:val="23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77DBA7" id="Group 29" o:spid="_x0000_s1036" style="position:absolute;margin-left:3.15pt;margin-top:11.65pt;width:502.5pt;height:25.5pt;z-index:251716608" coordsize="63817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">
                <v:rect id="Rectangle 33" o:spid="_x0000_s1037" style="position:absolute;width:7143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" fillcolor="black [3200]" stroked="f" strokeweight="2pt">
                  <v:textbox>
                    <w:txbxContent>
                      <w:p w:rsidR="00F82FDA" w:rsidRPr="00890D52" w:rsidRDefault="00F82FDA" w:rsidP="00F82FDA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KS1B</w:t>
                        </w:r>
                      </w:p>
                    </w:txbxContent>
                  </v:textbox>
                </v:rect>
                <v:rect id="Rectangle 34" o:spid="_x0000_s1038" style="position:absolute;left:43148;width:20669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" fillcolor="black [3200]" stroked="f" strokeweight="2pt">
                  <v:textbox>
                    <w:txbxContent>
                      <w:p w:rsidR="00F82FDA" w:rsidRDefault="00F82FDA" w:rsidP="00F82FDA">
                        <w:pPr>
                          <w:jc w:val="center"/>
                          <w:rPr>
                            <w:rFonts w:ascii="Comic Sans MS" w:hAnsi="Comic Sans MS"/>
                            <w:b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</w:rPr>
                          <w:t>Visual/Diagram Problems</w:t>
                        </w:r>
                      </w:p>
                      <w:p w:rsidR="00F82FDA" w:rsidRPr="00890D52" w:rsidRDefault="00F82FDA" w:rsidP="00F82FDA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sectPr w:rsidR="00260392" w:rsidRPr="009C02F0" w:rsidSect="00A93453">
      <w:footerReference w:type="default" r:id="rId16"/>
      <w:pgSz w:w="11906" w:h="16838"/>
      <w:pgMar w:top="862" w:right="862" w:bottom="862" w:left="862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83026E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64781D12" wp14:editId="6F0019A5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4781D1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9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yWdIQIAAB0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71E4D489" wp14:editId="72BA86E0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3930D5AF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04296"/>
    <w:rsid w:val="00042852"/>
    <w:rsid w:val="000A7605"/>
    <w:rsid w:val="000F4293"/>
    <w:rsid w:val="00101B57"/>
    <w:rsid w:val="00106C26"/>
    <w:rsid w:val="001465D7"/>
    <w:rsid w:val="00152577"/>
    <w:rsid w:val="00160D73"/>
    <w:rsid w:val="00165E83"/>
    <w:rsid w:val="001823F1"/>
    <w:rsid w:val="00190C83"/>
    <w:rsid w:val="001976CC"/>
    <w:rsid w:val="001A66DA"/>
    <w:rsid w:val="001D6536"/>
    <w:rsid w:val="001F305C"/>
    <w:rsid w:val="002411AE"/>
    <w:rsid w:val="00260392"/>
    <w:rsid w:val="002610B0"/>
    <w:rsid w:val="00261C79"/>
    <w:rsid w:val="00284ED1"/>
    <w:rsid w:val="00295B6D"/>
    <w:rsid w:val="002F4353"/>
    <w:rsid w:val="003135C1"/>
    <w:rsid w:val="00313A1F"/>
    <w:rsid w:val="00323BC6"/>
    <w:rsid w:val="00332479"/>
    <w:rsid w:val="003E317A"/>
    <w:rsid w:val="003E32EA"/>
    <w:rsid w:val="003E731C"/>
    <w:rsid w:val="003F6964"/>
    <w:rsid w:val="00480972"/>
    <w:rsid w:val="004B3F11"/>
    <w:rsid w:val="004C465E"/>
    <w:rsid w:val="004D16EE"/>
    <w:rsid w:val="00516D8A"/>
    <w:rsid w:val="00562BF4"/>
    <w:rsid w:val="0059300F"/>
    <w:rsid w:val="00595639"/>
    <w:rsid w:val="005B7600"/>
    <w:rsid w:val="005F243B"/>
    <w:rsid w:val="006313DD"/>
    <w:rsid w:val="006A3CFD"/>
    <w:rsid w:val="006D14D9"/>
    <w:rsid w:val="007101A5"/>
    <w:rsid w:val="0071574A"/>
    <w:rsid w:val="007462A3"/>
    <w:rsid w:val="00752033"/>
    <w:rsid w:val="00763DB7"/>
    <w:rsid w:val="00796B55"/>
    <w:rsid w:val="0083026E"/>
    <w:rsid w:val="008374E3"/>
    <w:rsid w:val="00842633"/>
    <w:rsid w:val="00855C4B"/>
    <w:rsid w:val="008954F8"/>
    <w:rsid w:val="008A0D36"/>
    <w:rsid w:val="008A65BB"/>
    <w:rsid w:val="008B0EB0"/>
    <w:rsid w:val="008C4B4F"/>
    <w:rsid w:val="008C6A05"/>
    <w:rsid w:val="00933FDD"/>
    <w:rsid w:val="00966C6F"/>
    <w:rsid w:val="009A3342"/>
    <w:rsid w:val="009C02F0"/>
    <w:rsid w:val="009C1E26"/>
    <w:rsid w:val="009E4CFA"/>
    <w:rsid w:val="009F75C5"/>
    <w:rsid w:val="00A32009"/>
    <w:rsid w:val="00A50F46"/>
    <w:rsid w:val="00A535F5"/>
    <w:rsid w:val="00A93453"/>
    <w:rsid w:val="00AB76F1"/>
    <w:rsid w:val="00AD6ACE"/>
    <w:rsid w:val="00AE35AE"/>
    <w:rsid w:val="00AF4A39"/>
    <w:rsid w:val="00B1058B"/>
    <w:rsid w:val="00B54B7B"/>
    <w:rsid w:val="00B64D8C"/>
    <w:rsid w:val="00B8656F"/>
    <w:rsid w:val="00B93EF3"/>
    <w:rsid w:val="00B9706B"/>
    <w:rsid w:val="00BC62BE"/>
    <w:rsid w:val="00BD1B63"/>
    <w:rsid w:val="00BF217D"/>
    <w:rsid w:val="00C44177"/>
    <w:rsid w:val="00C81297"/>
    <w:rsid w:val="00C945FD"/>
    <w:rsid w:val="00CB00BB"/>
    <w:rsid w:val="00CB10BB"/>
    <w:rsid w:val="00CD3DAD"/>
    <w:rsid w:val="00D4737B"/>
    <w:rsid w:val="00D84A02"/>
    <w:rsid w:val="00D95E56"/>
    <w:rsid w:val="00E17B8C"/>
    <w:rsid w:val="00E36F94"/>
    <w:rsid w:val="00E66FDB"/>
    <w:rsid w:val="00E833D5"/>
    <w:rsid w:val="00F51078"/>
    <w:rsid w:val="00F76A13"/>
    <w:rsid w:val="00F82FDA"/>
    <w:rsid w:val="00F91DF7"/>
    <w:rsid w:val="00FE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5:docId w15:val="{A754759C-15F8-4E3E-9AE7-57529BAA2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3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B5F4D-0CDE-4528-B2A1-0C1439AD1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748C05A9</Template>
  <TotalTime>1</TotalTime>
  <Pages>2</Pages>
  <Words>87</Words>
  <Characters>500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A Barbour</cp:lastModifiedBy>
  <cp:revision>2</cp:revision>
  <cp:lastPrinted>2015-02-20T09:49:00Z</cp:lastPrinted>
  <dcterms:created xsi:type="dcterms:W3CDTF">2020-04-17T09:31:00Z</dcterms:created>
  <dcterms:modified xsi:type="dcterms:W3CDTF">2020-04-17T09:31:00Z</dcterms:modified>
</cp:coreProperties>
</file>