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13DD" w:rsidRDefault="00036EF7">
      <w:bookmarkStart w:id="0" w:name="_GoBack"/>
      <w:bookmarkEnd w:id="0"/>
      <w:r>
        <w:rPr>
          <w:rFonts w:ascii="Comic Sans MS" w:hAnsi="Comic Sans MS"/>
          <w:noProof/>
          <w:sz w:val="28"/>
          <w:szCs w:val="32"/>
          <w:lang w:eastAsia="en-GB"/>
        </w:rPr>
        <w:drawing>
          <wp:anchor distT="0" distB="0" distL="114300" distR="114300" simplePos="0" relativeHeight="251835392" behindDoc="0" locked="0" layoutInCell="1" allowOverlap="1" wp14:anchorId="4FE5222D" wp14:editId="245CF077">
            <wp:simplePos x="0" y="0"/>
            <wp:positionH relativeFrom="column">
              <wp:posOffset>267970</wp:posOffset>
            </wp:positionH>
            <wp:positionV relativeFrom="paragraph">
              <wp:posOffset>100330</wp:posOffset>
            </wp:positionV>
            <wp:extent cx="752090" cy="69342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ints - Bear.tif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090" cy="693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088B">
        <w:rPr>
          <w:rFonts w:ascii="Comic Sans MS" w:hAnsi="Comic Sans MS"/>
          <w:noProof/>
          <w:sz w:val="28"/>
          <w:szCs w:val="32"/>
          <w:lang w:eastAsia="en-GB"/>
        </w:rPr>
        <w:drawing>
          <wp:anchor distT="0" distB="0" distL="114300" distR="114300" simplePos="0" relativeHeight="251836416" behindDoc="0" locked="0" layoutInCell="1" allowOverlap="1" wp14:anchorId="1C81D016" wp14:editId="3B18A114">
            <wp:simplePos x="0" y="0"/>
            <wp:positionH relativeFrom="column">
              <wp:posOffset>5160010</wp:posOffset>
            </wp:positionH>
            <wp:positionV relativeFrom="paragraph">
              <wp:posOffset>54610</wp:posOffset>
            </wp:positionV>
            <wp:extent cx="896330" cy="739140"/>
            <wp:effectExtent l="0" t="0" r="0" b="3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wprints.t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6330" cy="739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243B" w:rsidRPr="005F243B" w:rsidRDefault="007E57CE" w:rsidP="005F243B">
      <w:pPr>
        <w:ind w:left="180" w:right="278"/>
        <w:rPr>
          <w:rFonts w:ascii="Comic Sans MS" w:hAnsi="Comic Sans MS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35712" behindDoc="1" locked="0" layoutInCell="1" allowOverlap="1" wp14:anchorId="3AE841E0" wp14:editId="7B33FE65">
            <wp:simplePos x="0" y="0"/>
            <wp:positionH relativeFrom="column">
              <wp:posOffset>2158365</wp:posOffset>
            </wp:positionH>
            <wp:positionV relativeFrom="paragraph">
              <wp:posOffset>20955</wp:posOffset>
            </wp:positionV>
            <wp:extent cx="2133600" cy="600710"/>
            <wp:effectExtent l="0" t="0" r="0" b="889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600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14B36899" wp14:editId="41C06B75">
                <wp:simplePos x="0" y="0"/>
                <wp:positionH relativeFrom="column">
                  <wp:posOffset>2318385</wp:posOffset>
                </wp:positionH>
                <wp:positionV relativeFrom="paragraph">
                  <wp:posOffset>135255</wp:posOffset>
                </wp:positionV>
                <wp:extent cx="1798320" cy="44958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8320" cy="4495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1406" w:rsidRPr="007333CF" w:rsidRDefault="001F5B6E" w:rsidP="00EB240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  <w:szCs w:val="32"/>
                              </w:rPr>
                            </w:pPr>
                            <w:r w:rsidRPr="007333CF">
                              <w:rPr>
                                <w:rFonts w:ascii="Comic Sans MS" w:hAnsi="Comic Sans MS"/>
                                <w:b/>
                                <w:sz w:val="36"/>
                                <w:szCs w:val="32"/>
                              </w:rPr>
                              <w:t>Counting Toes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B3689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82.55pt;margin-top:10.65pt;width:141.6pt;height:35.4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" filled="f" stroked="f">
                <v:textbox>
                  <w:txbxContent>
                    <w:p w:rsidR="00411406" w:rsidRPr="007333CF" w:rsidRDefault="001F5B6E" w:rsidP="00EB2406">
                      <w:pPr>
                        <w:jc w:val="center"/>
                        <w:rPr>
                          <w:rFonts w:ascii="Comic Sans MS" w:hAnsi="Comic Sans MS"/>
                          <w:b/>
                          <w:sz w:val="36"/>
                          <w:szCs w:val="32"/>
                        </w:rPr>
                      </w:pPr>
                      <w:r w:rsidRPr="007333CF">
                        <w:rPr>
                          <w:rFonts w:ascii="Comic Sans MS" w:hAnsi="Comic Sans MS"/>
                          <w:b/>
                          <w:sz w:val="36"/>
                          <w:szCs w:val="32"/>
                        </w:rPr>
                        <w:t>Counting Toes</w:t>
                      </w:r>
                    </w:p>
                  </w:txbxContent>
                </v:textbox>
              </v:shape>
            </w:pict>
          </mc:Fallback>
        </mc:AlternateContent>
      </w:r>
    </w:p>
    <w:p w:rsidR="00977594" w:rsidRDefault="00977594" w:rsidP="007E010C">
      <w:pPr>
        <w:ind w:left="180" w:right="278"/>
        <w:rPr>
          <w:rFonts w:ascii="Comic Sans MS" w:hAnsi="Comic Sans MS"/>
          <w:sz w:val="32"/>
          <w:szCs w:val="32"/>
        </w:rPr>
      </w:pPr>
    </w:p>
    <w:p w:rsidR="000C74D4" w:rsidRDefault="000C74D4" w:rsidP="00146212">
      <w:pPr>
        <w:rPr>
          <w:rFonts w:ascii="Comic Sans MS" w:hAnsi="Comic Sans MS"/>
          <w:sz w:val="28"/>
          <w:szCs w:val="32"/>
        </w:rPr>
      </w:pPr>
    </w:p>
    <w:p w:rsidR="00CC4B6C" w:rsidRDefault="00CC4B6C" w:rsidP="00146212">
      <w:pPr>
        <w:ind w:right="278"/>
        <w:rPr>
          <w:rFonts w:ascii="Comic Sans MS" w:hAnsi="Comic Sans MS"/>
        </w:rPr>
      </w:pPr>
    </w:p>
    <w:p w:rsidR="00294CFA" w:rsidRDefault="00294CFA" w:rsidP="00B94A86">
      <w:pPr>
        <w:widowControl w:val="0"/>
        <w:rPr>
          <w:rFonts w:ascii="Comic Sans MS" w:hAnsi="Comic Sans MS"/>
          <w:sz w:val="28"/>
          <w:szCs w:val="32"/>
        </w:rPr>
      </w:pPr>
    </w:p>
    <w:p w:rsidR="007E57CE" w:rsidRPr="007333CF" w:rsidRDefault="001F5B6E" w:rsidP="00B94A86">
      <w:pPr>
        <w:widowControl w:val="0"/>
        <w:rPr>
          <w:rFonts w:ascii="Comic Sans MS" w:hAnsi="Comic Sans MS"/>
          <w:sz w:val="32"/>
          <w:szCs w:val="32"/>
        </w:rPr>
      </w:pPr>
      <w:r w:rsidRPr="007333CF">
        <w:rPr>
          <w:rFonts w:ascii="Comic Sans MS" w:hAnsi="Comic Sans MS"/>
          <w:sz w:val="32"/>
          <w:szCs w:val="32"/>
        </w:rPr>
        <w:t>Bears have five toes and cats have four toes.</w:t>
      </w:r>
    </w:p>
    <w:p w:rsidR="00B94A86" w:rsidRDefault="00B94A86" w:rsidP="00B94A86">
      <w:pPr>
        <w:widowControl w:val="0"/>
        <w:rPr>
          <w:rFonts w:ascii="Comic Sans MS" w:hAnsi="Comic Sans MS"/>
          <w:sz w:val="28"/>
          <w:szCs w:val="32"/>
        </w:rPr>
      </w:pPr>
    </w:p>
    <w:p w:rsidR="00B94A86" w:rsidRDefault="00B94A86" w:rsidP="00B94A86">
      <w:pPr>
        <w:widowControl w:val="0"/>
        <w:rPr>
          <w:rFonts w:ascii="Comic Sans MS" w:hAnsi="Comic Sans MS"/>
          <w:sz w:val="28"/>
          <w:szCs w:val="32"/>
        </w:rPr>
      </w:pPr>
    </w:p>
    <w:p w:rsidR="00B94A86" w:rsidRDefault="0074088B" w:rsidP="00B94A86">
      <w:pPr>
        <w:widowControl w:val="0"/>
        <w:rPr>
          <w:rFonts w:ascii="Comic Sans MS" w:hAnsi="Comic Sans MS"/>
          <w:sz w:val="28"/>
          <w:szCs w:val="32"/>
        </w:rPr>
      </w:pPr>
      <w:r>
        <w:rPr>
          <w:rFonts w:ascii="Comic Sans MS" w:hAnsi="Comic Sans MS"/>
          <w:noProof/>
          <w:sz w:val="28"/>
          <w:szCs w:val="32"/>
          <w:lang w:eastAsia="en-GB"/>
        </w:rPr>
        <w:drawing>
          <wp:anchor distT="0" distB="0" distL="114300" distR="114300" simplePos="0" relativeHeight="251837440" behindDoc="0" locked="0" layoutInCell="1" allowOverlap="1" wp14:anchorId="0DE731FC" wp14:editId="79755926">
            <wp:simplePos x="0" y="0"/>
            <wp:positionH relativeFrom="column">
              <wp:posOffset>862965</wp:posOffset>
            </wp:positionH>
            <wp:positionV relativeFrom="paragraph">
              <wp:posOffset>45085</wp:posOffset>
            </wp:positionV>
            <wp:extent cx="1565910" cy="1694815"/>
            <wp:effectExtent l="0" t="0" r="0" b="6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ar 14.wmf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5910" cy="1694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4A86" w:rsidRDefault="006F4EA7" w:rsidP="00B94A86">
      <w:pPr>
        <w:widowControl w:val="0"/>
        <w:rPr>
          <w:rFonts w:ascii="Comic Sans MS" w:hAnsi="Comic Sans MS"/>
          <w:sz w:val="28"/>
          <w:szCs w:val="32"/>
        </w:rPr>
      </w:pPr>
      <w:r>
        <w:rPr>
          <w:rFonts w:ascii="Comic Sans MS" w:hAnsi="Comic Sans MS"/>
          <w:noProof/>
          <w:sz w:val="28"/>
          <w:szCs w:val="32"/>
          <w:lang w:eastAsia="en-GB"/>
        </w:rPr>
        <w:drawing>
          <wp:anchor distT="0" distB="0" distL="114300" distR="114300" simplePos="0" relativeHeight="251838464" behindDoc="0" locked="0" layoutInCell="1" allowOverlap="1" wp14:anchorId="25EA0762" wp14:editId="1E2A08C1">
            <wp:simplePos x="0" y="0"/>
            <wp:positionH relativeFrom="column">
              <wp:posOffset>4116705</wp:posOffset>
            </wp:positionH>
            <wp:positionV relativeFrom="paragraph">
              <wp:posOffset>33655</wp:posOffset>
            </wp:positionV>
            <wp:extent cx="1333500" cy="136144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oness 1.wmf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361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4A86" w:rsidRDefault="00B94A86" w:rsidP="00B94A86">
      <w:pPr>
        <w:widowControl w:val="0"/>
        <w:rPr>
          <w:rFonts w:ascii="Comic Sans MS" w:hAnsi="Comic Sans MS"/>
          <w:sz w:val="28"/>
          <w:szCs w:val="32"/>
        </w:rPr>
      </w:pPr>
    </w:p>
    <w:p w:rsidR="00B94A86" w:rsidRDefault="00B94A86" w:rsidP="00B94A86">
      <w:pPr>
        <w:widowControl w:val="0"/>
        <w:rPr>
          <w:rFonts w:ascii="Comic Sans MS" w:hAnsi="Comic Sans MS"/>
          <w:sz w:val="28"/>
          <w:szCs w:val="32"/>
        </w:rPr>
      </w:pPr>
    </w:p>
    <w:p w:rsidR="00B94A86" w:rsidRDefault="00B94A86" w:rsidP="00B94A86">
      <w:pPr>
        <w:widowControl w:val="0"/>
        <w:rPr>
          <w:rFonts w:ascii="Comic Sans MS" w:hAnsi="Comic Sans MS"/>
          <w:sz w:val="28"/>
          <w:szCs w:val="32"/>
        </w:rPr>
      </w:pPr>
    </w:p>
    <w:p w:rsidR="00B94A86" w:rsidRDefault="00B94A86" w:rsidP="00B94A86">
      <w:pPr>
        <w:widowControl w:val="0"/>
        <w:rPr>
          <w:rFonts w:ascii="Comic Sans MS" w:hAnsi="Comic Sans MS"/>
          <w:sz w:val="28"/>
          <w:szCs w:val="32"/>
        </w:rPr>
      </w:pPr>
    </w:p>
    <w:p w:rsidR="00294CFA" w:rsidRDefault="00294CFA" w:rsidP="00B94A86">
      <w:pPr>
        <w:widowControl w:val="0"/>
        <w:rPr>
          <w:rFonts w:ascii="Comic Sans MS" w:hAnsi="Comic Sans MS"/>
          <w:sz w:val="28"/>
          <w:szCs w:val="32"/>
        </w:rPr>
      </w:pPr>
    </w:p>
    <w:p w:rsidR="00294CFA" w:rsidRDefault="00294CFA" w:rsidP="00B94A86">
      <w:pPr>
        <w:widowControl w:val="0"/>
        <w:rPr>
          <w:rFonts w:ascii="Comic Sans MS" w:hAnsi="Comic Sans MS"/>
          <w:sz w:val="28"/>
          <w:szCs w:val="32"/>
        </w:rPr>
      </w:pPr>
    </w:p>
    <w:p w:rsidR="00294CFA" w:rsidRDefault="00294CFA" w:rsidP="00B94A86">
      <w:pPr>
        <w:widowControl w:val="0"/>
        <w:rPr>
          <w:rFonts w:ascii="Comic Sans MS" w:hAnsi="Comic Sans MS"/>
          <w:sz w:val="28"/>
          <w:szCs w:val="32"/>
        </w:rPr>
      </w:pPr>
    </w:p>
    <w:p w:rsidR="00B94A86" w:rsidRPr="007333CF" w:rsidRDefault="001F5B6E" w:rsidP="00B94A86">
      <w:pPr>
        <w:widowControl w:val="0"/>
        <w:rPr>
          <w:rFonts w:ascii="Comic Sans MS" w:hAnsi="Comic Sans MS"/>
          <w:sz w:val="32"/>
          <w:szCs w:val="32"/>
        </w:rPr>
      </w:pPr>
      <w:r w:rsidRPr="007333CF">
        <w:rPr>
          <w:rFonts w:ascii="Comic Sans MS" w:hAnsi="Comic Sans MS"/>
          <w:sz w:val="32"/>
          <w:szCs w:val="32"/>
        </w:rPr>
        <w:t>I went tracking in the jungle looking for animal tracks.  I counted 37 toes.</w:t>
      </w:r>
    </w:p>
    <w:p w:rsidR="001F5B6E" w:rsidRDefault="001F5B6E" w:rsidP="00B94A86">
      <w:pPr>
        <w:widowControl w:val="0"/>
        <w:rPr>
          <w:rFonts w:ascii="Comic Sans MS" w:hAnsi="Comic Sans MS"/>
          <w:sz w:val="28"/>
          <w:szCs w:val="32"/>
        </w:rPr>
      </w:pPr>
    </w:p>
    <w:p w:rsidR="00B94A86" w:rsidRDefault="00B94A86" w:rsidP="00B94A86">
      <w:pPr>
        <w:widowControl w:val="0"/>
        <w:rPr>
          <w:rFonts w:ascii="Comic Sans MS" w:hAnsi="Comic Sans MS"/>
          <w:sz w:val="28"/>
          <w:szCs w:val="32"/>
        </w:rPr>
      </w:pPr>
    </w:p>
    <w:p w:rsidR="00B94A86" w:rsidRPr="007333CF" w:rsidRDefault="001F5B6E" w:rsidP="00367139">
      <w:pPr>
        <w:pStyle w:val="ListParagraph"/>
        <w:widowControl w:val="0"/>
        <w:numPr>
          <w:ilvl w:val="0"/>
          <w:numId w:val="10"/>
        </w:numPr>
        <w:ind w:left="851" w:hanging="567"/>
        <w:rPr>
          <w:rFonts w:ascii="Comic Sans MS" w:hAnsi="Comic Sans MS"/>
          <w:sz w:val="32"/>
          <w:szCs w:val="32"/>
        </w:rPr>
      </w:pPr>
      <w:r w:rsidRPr="007333CF">
        <w:rPr>
          <w:rFonts w:ascii="Comic Sans MS" w:hAnsi="Comic Sans MS"/>
          <w:sz w:val="32"/>
          <w:szCs w:val="32"/>
        </w:rPr>
        <w:t>How many bears and how many cats could have walked by?</w:t>
      </w:r>
    </w:p>
    <w:p w:rsidR="00B94A86" w:rsidRDefault="00B94A86" w:rsidP="00B94A86">
      <w:pPr>
        <w:widowControl w:val="0"/>
        <w:rPr>
          <w:rFonts w:ascii="Comic Sans MS" w:hAnsi="Comic Sans MS"/>
          <w:sz w:val="28"/>
          <w:szCs w:val="32"/>
        </w:rPr>
      </w:pPr>
    </w:p>
    <w:p w:rsidR="00B94A86" w:rsidRPr="00B94A86" w:rsidRDefault="007333CF" w:rsidP="00B94A86">
      <w:pPr>
        <w:widowControl w:val="0"/>
        <w:rPr>
          <w:rFonts w:ascii="Comic Sans MS" w:hAnsi="Comic Sans MS"/>
          <w:sz w:val="28"/>
          <w:szCs w:val="32"/>
        </w:rPr>
      </w:pP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840512" behindDoc="0" locked="0" layoutInCell="1" allowOverlap="1" wp14:anchorId="5D93BE33" wp14:editId="07F49262">
            <wp:simplePos x="0" y="0"/>
            <wp:positionH relativeFrom="column">
              <wp:posOffset>4436745</wp:posOffset>
            </wp:positionH>
            <wp:positionV relativeFrom="paragraph">
              <wp:posOffset>147955</wp:posOffset>
            </wp:positionV>
            <wp:extent cx="1186180" cy="1348740"/>
            <wp:effectExtent l="0" t="0" r="0" b="381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ungle 4.tif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6180" cy="1348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E57CE" w:rsidRDefault="007E57CE" w:rsidP="00CC4B6C">
      <w:pPr>
        <w:widowControl w:val="0"/>
        <w:rPr>
          <w:rFonts w:ascii="Comic Sans MS" w:hAnsi="Comic Sans MS"/>
          <w:sz w:val="28"/>
          <w:szCs w:val="32"/>
        </w:rPr>
      </w:pPr>
    </w:p>
    <w:p w:rsidR="007E57CE" w:rsidRDefault="007333CF" w:rsidP="00CC4B6C">
      <w:pPr>
        <w:widowControl w:val="0"/>
        <w:rPr>
          <w:rFonts w:ascii="Comic Sans MS" w:hAnsi="Comic Sans MS"/>
          <w:sz w:val="28"/>
          <w:szCs w:val="32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4797C95E" wp14:editId="251507F2">
                <wp:simplePos x="0" y="0"/>
                <wp:positionH relativeFrom="column">
                  <wp:posOffset>61259</wp:posOffset>
                </wp:positionH>
                <wp:positionV relativeFrom="paragraph">
                  <wp:posOffset>151920</wp:posOffset>
                </wp:positionV>
                <wp:extent cx="2243575" cy="599853"/>
                <wp:effectExtent l="19050" t="114300" r="4445" b="67310"/>
                <wp:wrapNone/>
                <wp:docPr id="298" name="Cloud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053413">
                          <a:off x="0" y="0"/>
                          <a:ext cx="2243575" cy="599853"/>
                        </a:xfrm>
                        <a:prstGeom prst="cloud">
                          <a:avLst/>
                        </a:prstGeom>
                        <a:solidFill>
                          <a:sysClr val="window" lastClr="FFFFFF">
                            <a:lumMod val="75000"/>
                          </a:sysClr>
                        </a:solidFill>
                        <a:ln w="254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D3392" w:rsidRPr="001D6E7F" w:rsidRDefault="002D3392" w:rsidP="002D339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1D6E7F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Going Further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97C95E" id="Cloud 298" o:spid="_x0000_s1027" style="position:absolute;margin-left:4.8pt;margin-top:11.95pt;width:176.65pt;height:47.25pt;rotation:-597019fd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bfbfbf" strokeweight="2pt">
                <v:stroke joinstyle="miter"/>
                <v:formulas/>
                <v:path arrowok="t" o:connecttype="custom" o:connectlocs="243729,363480;112179,352414;359803,484590;302259,489880;855778,542784;821086,518623;1497119,482535;1483252,509042;1772476,318727;1941316,417814;2170763,213198;2095561,250355;1990342,75343;1994289,92894;1510154,54875;1548690,32492;1149884,65539;1168529,46239;727084,72093;794599,90811;214334,219238;202545,199534" o:connectangles="0,0,0,0,0,0,0,0,0,0,0,0,0,0,0,0,0,0,0,0,0,0" textboxrect="0,0,43200,43200"/>
                <v:textbox>
                  <w:txbxContent>
                    <w:p w:rsidR="002D3392" w:rsidRPr="001D6E7F" w:rsidRDefault="002D3392" w:rsidP="002D3392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1D6E7F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Going Further</w:t>
                      </w:r>
                    </w:p>
                  </w:txbxContent>
                </v:textbox>
              </v:shape>
            </w:pict>
          </mc:Fallback>
        </mc:AlternateContent>
      </w:r>
    </w:p>
    <w:p w:rsidR="00294CFA" w:rsidRDefault="00294CFA" w:rsidP="00146212">
      <w:pPr>
        <w:ind w:right="278"/>
        <w:rPr>
          <w:rFonts w:ascii="Comic Sans MS" w:hAnsi="Comic Sans MS"/>
          <w:sz w:val="28"/>
          <w:szCs w:val="32"/>
        </w:rPr>
      </w:pPr>
    </w:p>
    <w:p w:rsidR="00294CFA" w:rsidRDefault="00294CFA" w:rsidP="00146212">
      <w:pPr>
        <w:ind w:right="278"/>
        <w:rPr>
          <w:rFonts w:ascii="Comic Sans MS" w:hAnsi="Comic Sans MS"/>
          <w:sz w:val="28"/>
          <w:szCs w:val="32"/>
        </w:rPr>
      </w:pPr>
    </w:p>
    <w:p w:rsidR="00294CFA" w:rsidRDefault="00294CFA" w:rsidP="00146212">
      <w:pPr>
        <w:ind w:right="278"/>
        <w:rPr>
          <w:rFonts w:ascii="Comic Sans MS" w:hAnsi="Comic Sans MS"/>
          <w:sz w:val="28"/>
          <w:szCs w:val="32"/>
        </w:rPr>
      </w:pPr>
    </w:p>
    <w:p w:rsidR="00294CFA" w:rsidRDefault="00294CFA" w:rsidP="00146212">
      <w:pPr>
        <w:ind w:right="278"/>
        <w:rPr>
          <w:rFonts w:ascii="Comic Sans MS" w:hAnsi="Comic Sans MS"/>
          <w:sz w:val="28"/>
          <w:szCs w:val="32"/>
        </w:rPr>
      </w:pPr>
    </w:p>
    <w:p w:rsidR="00294CFA" w:rsidRDefault="00294CFA" w:rsidP="00146212">
      <w:pPr>
        <w:ind w:right="278"/>
        <w:rPr>
          <w:rFonts w:ascii="Comic Sans MS" w:hAnsi="Comic Sans MS"/>
          <w:sz w:val="28"/>
          <w:szCs w:val="32"/>
        </w:rPr>
      </w:pPr>
    </w:p>
    <w:p w:rsidR="007E57CE" w:rsidRPr="007333CF" w:rsidRDefault="001F5B6E" w:rsidP="00367139">
      <w:pPr>
        <w:pStyle w:val="ListParagraph"/>
        <w:numPr>
          <w:ilvl w:val="0"/>
          <w:numId w:val="11"/>
        </w:numPr>
        <w:ind w:left="851" w:right="278" w:hanging="567"/>
        <w:rPr>
          <w:rFonts w:ascii="Comic Sans MS" w:hAnsi="Comic Sans MS"/>
          <w:sz w:val="24"/>
        </w:rPr>
      </w:pPr>
      <w:r w:rsidRPr="007333CF">
        <w:rPr>
          <w:rFonts w:ascii="Comic Sans MS" w:hAnsi="Comic Sans MS"/>
          <w:sz w:val="32"/>
          <w:szCs w:val="32"/>
        </w:rPr>
        <w:t>Could I have counted bear and cat toe totals from 4 toes up to 37 toes?</w:t>
      </w:r>
    </w:p>
    <w:p w:rsidR="001F5B6E" w:rsidRPr="001F5B6E" w:rsidRDefault="001F5B6E" w:rsidP="00367139">
      <w:pPr>
        <w:pStyle w:val="ListParagraph"/>
        <w:ind w:left="851" w:right="278" w:hanging="567"/>
        <w:rPr>
          <w:rFonts w:ascii="Comic Sans MS" w:hAnsi="Comic Sans MS"/>
        </w:rPr>
      </w:pPr>
    </w:p>
    <w:p w:rsidR="001F5B6E" w:rsidRPr="007333CF" w:rsidRDefault="001F5B6E" w:rsidP="00367139">
      <w:pPr>
        <w:pStyle w:val="ListParagraph"/>
        <w:numPr>
          <w:ilvl w:val="0"/>
          <w:numId w:val="11"/>
        </w:numPr>
        <w:ind w:left="851" w:right="278" w:hanging="567"/>
        <w:rPr>
          <w:rFonts w:ascii="Comic Sans MS" w:hAnsi="Comic Sans MS"/>
          <w:sz w:val="24"/>
        </w:rPr>
      </w:pPr>
      <w:r w:rsidRPr="007333CF">
        <w:rPr>
          <w:rFonts w:ascii="Comic Sans MS" w:hAnsi="Comic Sans MS"/>
          <w:sz w:val="32"/>
          <w:szCs w:val="32"/>
        </w:rPr>
        <w:t>What totals of toes would I not have been able to count?</w:t>
      </w:r>
    </w:p>
    <w:sectPr w:rsidR="001F5B6E" w:rsidRPr="007333CF" w:rsidSect="008D43DA">
      <w:footerReference w:type="default" r:id="rId14"/>
      <w:pgSz w:w="11906" w:h="16838"/>
      <w:pgMar w:top="862" w:right="862" w:bottom="862" w:left="993" w:header="709" w:footer="431" w:gutter="0"/>
      <w:pgBorders w:zOrder="back" w:offsetFrom="page">
        <w:top w:val="starsBlack" w:sz="8" w:space="24" w:color="auto"/>
        <w:left w:val="starsBlack" w:sz="8" w:space="24" w:color="auto"/>
        <w:bottom w:val="starsBlack" w:sz="8" w:space="24" w:color="auto"/>
        <w:right w:val="starsBlack" w:sz="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65BB" w:rsidRDefault="008A65BB" w:rsidP="008A65BB">
      <w:r>
        <w:separator/>
      </w:r>
    </w:p>
  </w:endnote>
  <w:endnote w:type="continuationSeparator" w:id="0">
    <w:p w:rsidR="008A65BB" w:rsidRDefault="008A65BB" w:rsidP="008A6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65BB" w:rsidRDefault="00EB2406">
    <w:pPr>
      <w:pStyle w:val="Footer"/>
    </w:pPr>
    <w:r>
      <w:rPr>
        <w:rFonts w:ascii="Times New Roman" w:hAnsi="Times New Roman" w:cs="Times New Roman"/>
        <w:noProof/>
        <w:sz w:val="24"/>
        <w:szCs w:val="24"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3D7D110" wp14:editId="697C4AEC">
              <wp:simplePos x="0" y="0"/>
              <wp:positionH relativeFrom="column">
                <wp:posOffset>4592075</wp:posOffset>
              </wp:positionH>
              <wp:positionV relativeFrom="paragraph">
                <wp:posOffset>-388522</wp:posOffset>
              </wp:positionV>
              <wp:extent cx="1897771" cy="318770"/>
              <wp:effectExtent l="0" t="0" r="7620" b="5080"/>
              <wp:wrapNone/>
              <wp:docPr id="24" name="Rectangl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7771" cy="318770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83026E" w:rsidRDefault="00EB2406" w:rsidP="0083026E">
                          <w:pPr>
                            <w:jc w:val="center"/>
                            <w:rPr>
                              <w:rFonts w:ascii="Comic Sans MS" w:hAnsi="Comic Sans MS"/>
                              <w:b/>
                            </w:rPr>
                          </w:pPr>
                          <w:r>
                            <w:rPr>
                              <w:rFonts w:ascii="Comic Sans MS" w:hAnsi="Comic Sans MS"/>
                              <w:b/>
                            </w:rPr>
                            <w:t>Logic and Reasoning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3D7D110" id="Rectangle 24" o:spid="_x0000_s1028" style="position:absolute;margin-left:361.6pt;margin-top:-30.6pt;width:149.45pt;height:25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" fillcolor="black [3213]" stroked="f" strokeweight="2pt">
              <v:textbox>
                <w:txbxContent>
                  <w:p w:rsidR="0083026E" w:rsidRDefault="00EB2406" w:rsidP="0083026E">
                    <w:pPr>
                      <w:jc w:val="center"/>
                      <w:rPr>
                        <w:rFonts w:ascii="Comic Sans MS" w:hAnsi="Comic Sans MS"/>
                        <w:b/>
                      </w:rPr>
                    </w:pPr>
                    <w:r>
                      <w:rPr>
                        <w:rFonts w:ascii="Comic Sans MS" w:hAnsi="Comic Sans MS"/>
                        <w:b/>
                      </w:rPr>
                      <w:t>Logic and Reasoning</w:t>
                    </w:r>
                  </w:p>
                </w:txbxContent>
              </v:textbox>
            </v:rect>
          </w:pict>
        </mc:Fallback>
      </mc:AlternateContent>
    </w:r>
    <w:r w:rsidR="00837B20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845D269" wp14:editId="79A5AC81">
              <wp:simplePos x="0" y="0"/>
              <wp:positionH relativeFrom="column">
                <wp:posOffset>4813300</wp:posOffset>
              </wp:positionH>
              <wp:positionV relativeFrom="paragraph">
                <wp:posOffset>-46355</wp:posOffset>
              </wp:positionV>
              <wp:extent cx="1375410" cy="1403985"/>
              <wp:effectExtent l="0" t="0" r="0" b="9525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5410" cy="140398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37B20" w:rsidRPr="00BD1B63" w:rsidRDefault="00837B20" w:rsidP="00837B20">
                          <w:pPr>
                            <w:jc w:val="both"/>
                            <w:rPr>
                              <w:rFonts w:ascii="Comic Sans MS" w:hAnsi="Comic Sans MS"/>
                              <w:b/>
                            </w:rPr>
                          </w:pPr>
                          <w:r w:rsidRPr="00BD1B63">
                            <w:rPr>
                              <w:rFonts w:ascii="Comic Sans MS" w:hAnsi="Comic Sans MS"/>
                              <w:b/>
                            </w:rPr>
                            <w:t>SEELB Numeracy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845D269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79pt;margin-top:-3.65pt;width:108.3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" fillcolor="white [3212]" stroked="f">
              <v:textbox style="mso-fit-shape-to-text:t">
                <w:txbxContent>
                  <w:p w:rsidR="00837B20" w:rsidRPr="00BD1B63" w:rsidRDefault="00837B20" w:rsidP="00837B20">
                    <w:pPr>
                      <w:jc w:val="both"/>
                      <w:rPr>
                        <w:rFonts w:ascii="Comic Sans MS" w:hAnsi="Comic Sans MS"/>
                        <w:b/>
                      </w:rPr>
                    </w:pPr>
                    <w:r w:rsidRPr="00BD1B63">
                      <w:rPr>
                        <w:rFonts w:ascii="Comic Sans MS" w:hAnsi="Comic Sans MS"/>
                        <w:b/>
                      </w:rPr>
                      <w:t>SEELB Numeracy</w:t>
                    </w:r>
                  </w:p>
                </w:txbxContent>
              </v:textbox>
            </v:shape>
          </w:pict>
        </mc:Fallback>
      </mc:AlternateContent>
    </w:r>
    <w:r w:rsidR="00165E83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6AAB114" wp14:editId="0D583ED6">
              <wp:simplePos x="0" y="0"/>
              <wp:positionH relativeFrom="column">
                <wp:posOffset>-19685</wp:posOffset>
              </wp:positionH>
              <wp:positionV relativeFrom="paragraph">
                <wp:posOffset>-383540</wp:posOffset>
              </wp:positionV>
              <wp:extent cx="732790" cy="318770"/>
              <wp:effectExtent l="0" t="0" r="0" b="5080"/>
              <wp:wrapNone/>
              <wp:docPr id="23" name="Rectangl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2790" cy="318770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8A65BB" w:rsidRPr="003E32EA" w:rsidRDefault="00CC4B6C" w:rsidP="008A65BB">
                          <w:pPr>
                            <w:jc w:val="center"/>
                            <w:rPr>
                              <w:rFonts w:ascii="Comic Sans MS" w:hAnsi="Comic Sans MS"/>
                              <w:b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omic Sans MS" w:hAnsi="Comic Sans MS"/>
                              <w:b/>
                              <w:sz w:val="23"/>
                              <w:szCs w:val="23"/>
                            </w:rPr>
                            <w:t>KS1B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6AAB114" id="Rectangle 23" o:spid="_x0000_s1030" style="position:absolute;margin-left:-1.55pt;margin-top:-30.2pt;width:57.7pt;height:25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" fillcolor="black [3213]" stroked="f" strokeweight="2pt">
              <v:textbox>
                <w:txbxContent>
                  <w:p w:rsidR="008A65BB" w:rsidRPr="003E32EA" w:rsidRDefault="00CC4B6C" w:rsidP="008A65BB">
                    <w:pPr>
                      <w:jc w:val="center"/>
                      <w:rPr>
                        <w:rFonts w:ascii="Comic Sans MS" w:hAnsi="Comic Sans MS"/>
                        <w:b/>
                        <w:sz w:val="23"/>
                        <w:szCs w:val="23"/>
                      </w:rPr>
                    </w:pPr>
                    <w:r>
                      <w:rPr>
                        <w:rFonts w:ascii="Comic Sans MS" w:hAnsi="Comic Sans MS"/>
                        <w:b/>
                        <w:sz w:val="23"/>
                        <w:szCs w:val="23"/>
                      </w:rPr>
                      <w:t>KS1B</w:t>
                    </w:r>
                  </w:p>
                </w:txbxContent>
              </v:textbox>
            </v:rect>
          </w:pict>
        </mc:Fallback>
      </mc:AlternateContent>
    </w:r>
    <w:r w:rsidR="003E32EA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214" behindDoc="0" locked="0" layoutInCell="1" allowOverlap="1" wp14:anchorId="0D6F40E2" wp14:editId="0018C6DE">
              <wp:simplePos x="0" y="0"/>
              <wp:positionH relativeFrom="column">
                <wp:posOffset>6979211</wp:posOffset>
              </wp:positionH>
              <wp:positionV relativeFrom="paragraph">
                <wp:posOffset>-55156</wp:posOffset>
              </wp:positionV>
              <wp:extent cx="2328206" cy="318770"/>
              <wp:effectExtent l="0" t="0" r="0" b="5080"/>
              <wp:wrapNone/>
              <wp:docPr id="27" name="Rectangle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28206" cy="31877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5C1F6199" id="Rectangle 27" o:spid="_x0000_s1026" style="position:absolute;margin-left:549.55pt;margin-top:-4.35pt;width:183.3pt;height:25.1pt;z-index:25165721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" fillcolor="white [3212]" stroked="f" strokeweight="2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65BB" w:rsidRDefault="008A65BB" w:rsidP="008A65BB">
      <w:r>
        <w:separator/>
      </w:r>
    </w:p>
  </w:footnote>
  <w:footnote w:type="continuationSeparator" w:id="0">
    <w:p w:rsidR="008A65BB" w:rsidRDefault="008A65BB" w:rsidP="008A65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367.8pt;height:236.1pt" o:bullet="t">
        <v:imagedata r:id="rId1" o:title="mag glass"/>
      </v:shape>
    </w:pict>
  </w:numPicBullet>
  <w:numPicBullet w:numPicBulletId="1">
    <w:pict>
      <v:shape w14:anchorId="3AE841E0" id="_x0000_i1028" type="#_x0000_t75" style="width:55.8pt;height:69pt" o:bullet="t">
        <v:imagedata r:id="rId2" o:title="nut"/>
      </v:shape>
    </w:pict>
  </w:numPicBullet>
  <w:numPicBullet w:numPicBulletId="2">
    <w:pict>
      <v:shape w14:anchorId="14B36899" id="_x0000_i1029" type="#_x0000_t75" style="width:367.8pt;height:383.7pt" o:bullet="t">
        <v:imagedata r:id="rId3" o:title="pawprint"/>
      </v:shape>
    </w:pict>
  </w:numPicBullet>
  <w:abstractNum w:abstractNumId="0" w15:restartNumberingAfterBreak="0">
    <w:nsid w:val="0A7E2651"/>
    <w:multiLevelType w:val="hybridMultilevel"/>
    <w:tmpl w:val="5EB48BF0"/>
    <w:lvl w:ilvl="0" w:tplc="C4C0887E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  <w:sz w:val="4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1D01C2"/>
    <w:multiLevelType w:val="hybridMultilevel"/>
    <w:tmpl w:val="4246F6C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DE52CEF"/>
    <w:multiLevelType w:val="hybridMultilevel"/>
    <w:tmpl w:val="C714CDC8"/>
    <w:lvl w:ilvl="0" w:tplc="9E3C14DE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  <w:sz w:val="4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6D6497"/>
    <w:multiLevelType w:val="hybridMultilevel"/>
    <w:tmpl w:val="8E561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FB2C1A"/>
    <w:multiLevelType w:val="hybridMultilevel"/>
    <w:tmpl w:val="1FD69D22"/>
    <w:lvl w:ilvl="0" w:tplc="08090001">
      <w:start w:val="1"/>
      <w:numFmt w:val="bullet"/>
      <w:lvlText w:val=""/>
      <w:lvlJc w:val="left"/>
      <w:pPr>
        <w:ind w:left="81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6" w:hanging="360"/>
      </w:pPr>
      <w:rPr>
        <w:rFonts w:ascii="Wingdings" w:hAnsi="Wingdings" w:hint="default"/>
      </w:rPr>
    </w:lvl>
  </w:abstractNum>
  <w:abstractNum w:abstractNumId="5" w15:restartNumberingAfterBreak="0">
    <w:nsid w:val="607E09C6"/>
    <w:multiLevelType w:val="hybridMultilevel"/>
    <w:tmpl w:val="422618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4C39BB"/>
    <w:multiLevelType w:val="hybridMultilevel"/>
    <w:tmpl w:val="BEB00C64"/>
    <w:lvl w:ilvl="0" w:tplc="96AA853A">
      <w:start w:val="1"/>
      <w:numFmt w:val="bullet"/>
      <w:lvlText w:val=""/>
      <w:lvlJc w:val="left"/>
      <w:pPr>
        <w:ind w:left="816" w:hanging="360"/>
      </w:pPr>
      <w:rPr>
        <w:rFonts w:ascii="Symbol" w:hAnsi="Symbol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53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6" w:hanging="360"/>
      </w:pPr>
      <w:rPr>
        <w:rFonts w:ascii="Wingdings" w:hAnsi="Wingdings" w:hint="default"/>
      </w:rPr>
    </w:lvl>
  </w:abstractNum>
  <w:abstractNum w:abstractNumId="7" w15:restartNumberingAfterBreak="0">
    <w:nsid w:val="677671EB"/>
    <w:multiLevelType w:val="hybridMultilevel"/>
    <w:tmpl w:val="2BA260D2"/>
    <w:lvl w:ilvl="0" w:tplc="C4C0887E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  <w:sz w:val="4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0059DA"/>
    <w:multiLevelType w:val="hybridMultilevel"/>
    <w:tmpl w:val="A8740742"/>
    <w:lvl w:ilvl="0" w:tplc="BE066888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  <w:sz w:val="28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C353DEC"/>
    <w:multiLevelType w:val="hybridMultilevel"/>
    <w:tmpl w:val="799A86F6"/>
    <w:lvl w:ilvl="0" w:tplc="BE06688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840A4C"/>
    <w:multiLevelType w:val="hybridMultilevel"/>
    <w:tmpl w:val="71E286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4"/>
  </w:num>
  <w:num w:numId="5">
    <w:abstractNumId w:val="9"/>
  </w:num>
  <w:num w:numId="6">
    <w:abstractNumId w:val="8"/>
  </w:num>
  <w:num w:numId="7">
    <w:abstractNumId w:val="10"/>
  </w:num>
  <w:num w:numId="8">
    <w:abstractNumId w:val="3"/>
  </w:num>
  <w:num w:numId="9">
    <w:abstractNumId w:val="2"/>
  </w:num>
  <w:num w:numId="10">
    <w:abstractNumId w:val="0"/>
  </w:num>
  <w:num w:numId="11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4E3"/>
    <w:rsid w:val="00002DE0"/>
    <w:rsid w:val="00003195"/>
    <w:rsid w:val="00005745"/>
    <w:rsid w:val="00006B86"/>
    <w:rsid w:val="00014BC5"/>
    <w:rsid w:val="00017137"/>
    <w:rsid w:val="00024603"/>
    <w:rsid w:val="0003400F"/>
    <w:rsid w:val="00035251"/>
    <w:rsid w:val="00036EF7"/>
    <w:rsid w:val="00042852"/>
    <w:rsid w:val="00077D94"/>
    <w:rsid w:val="0008368C"/>
    <w:rsid w:val="000A0AC5"/>
    <w:rsid w:val="000C0150"/>
    <w:rsid w:val="000C74D4"/>
    <w:rsid w:val="000D4A32"/>
    <w:rsid w:val="000D6644"/>
    <w:rsid w:val="000F4293"/>
    <w:rsid w:val="00106C26"/>
    <w:rsid w:val="00146212"/>
    <w:rsid w:val="001465D7"/>
    <w:rsid w:val="001501DC"/>
    <w:rsid w:val="00160D73"/>
    <w:rsid w:val="00165922"/>
    <w:rsid w:val="00165E83"/>
    <w:rsid w:val="001823F1"/>
    <w:rsid w:val="00193210"/>
    <w:rsid w:val="001976CC"/>
    <w:rsid w:val="001A0994"/>
    <w:rsid w:val="001A4827"/>
    <w:rsid w:val="001D3262"/>
    <w:rsid w:val="001D6536"/>
    <w:rsid w:val="001D6E7F"/>
    <w:rsid w:val="001F305C"/>
    <w:rsid w:val="001F5B6E"/>
    <w:rsid w:val="001F61F6"/>
    <w:rsid w:val="002104A5"/>
    <w:rsid w:val="00216681"/>
    <w:rsid w:val="00216CA0"/>
    <w:rsid w:val="00233056"/>
    <w:rsid w:val="002411AE"/>
    <w:rsid w:val="00254977"/>
    <w:rsid w:val="00261C79"/>
    <w:rsid w:val="00281D98"/>
    <w:rsid w:val="00282BBE"/>
    <w:rsid w:val="00294CFA"/>
    <w:rsid w:val="00295B6D"/>
    <w:rsid w:val="002961C3"/>
    <w:rsid w:val="002A2B85"/>
    <w:rsid w:val="002C3EAF"/>
    <w:rsid w:val="002D1EC7"/>
    <w:rsid w:val="002D3392"/>
    <w:rsid w:val="002E54C8"/>
    <w:rsid w:val="002E6580"/>
    <w:rsid w:val="002F4353"/>
    <w:rsid w:val="00313A1F"/>
    <w:rsid w:val="00315144"/>
    <w:rsid w:val="00323BC6"/>
    <w:rsid w:val="00324332"/>
    <w:rsid w:val="00332479"/>
    <w:rsid w:val="00333971"/>
    <w:rsid w:val="00333994"/>
    <w:rsid w:val="00336D59"/>
    <w:rsid w:val="00341470"/>
    <w:rsid w:val="003437D2"/>
    <w:rsid w:val="00367139"/>
    <w:rsid w:val="003755FB"/>
    <w:rsid w:val="0039133C"/>
    <w:rsid w:val="003B7111"/>
    <w:rsid w:val="003D1205"/>
    <w:rsid w:val="003E317A"/>
    <w:rsid w:val="003E32EA"/>
    <w:rsid w:val="003F6964"/>
    <w:rsid w:val="00401645"/>
    <w:rsid w:val="00410DF6"/>
    <w:rsid w:val="00411406"/>
    <w:rsid w:val="004251EA"/>
    <w:rsid w:val="00440990"/>
    <w:rsid w:val="00480972"/>
    <w:rsid w:val="00490EF1"/>
    <w:rsid w:val="004955A0"/>
    <w:rsid w:val="004D16EE"/>
    <w:rsid w:val="005003D7"/>
    <w:rsid w:val="00516D8A"/>
    <w:rsid w:val="005178B5"/>
    <w:rsid w:val="00551092"/>
    <w:rsid w:val="005A0BDF"/>
    <w:rsid w:val="005A4638"/>
    <w:rsid w:val="005B7600"/>
    <w:rsid w:val="005E4DCF"/>
    <w:rsid w:val="005F243B"/>
    <w:rsid w:val="005F4DB8"/>
    <w:rsid w:val="006313DD"/>
    <w:rsid w:val="00642C7D"/>
    <w:rsid w:val="00657D6B"/>
    <w:rsid w:val="00667059"/>
    <w:rsid w:val="006B09F4"/>
    <w:rsid w:val="006B1FE4"/>
    <w:rsid w:val="006C13B4"/>
    <w:rsid w:val="006D14D9"/>
    <w:rsid w:val="006D17D1"/>
    <w:rsid w:val="006F4EA7"/>
    <w:rsid w:val="007101A5"/>
    <w:rsid w:val="0071574A"/>
    <w:rsid w:val="00726010"/>
    <w:rsid w:val="007333CF"/>
    <w:rsid w:val="00735C92"/>
    <w:rsid w:val="0074088B"/>
    <w:rsid w:val="00752033"/>
    <w:rsid w:val="00763DB7"/>
    <w:rsid w:val="00783AB5"/>
    <w:rsid w:val="0079332E"/>
    <w:rsid w:val="00796B55"/>
    <w:rsid w:val="007D0589"/>
    <w:rsid w:val="007D1223"/>
    <w:rsid w:val="007D588A"/>
    <w:rsid w:val="007E0094"/>
    <w:rsid w:val="007E010C"/>
    <w:rsid w:val="007E57CE"/>
    <w:rsid w:val="0082487D"/>
    <w:rsid w:val="0083026E"/>
    <w:rsid w:val="008374E3"/>
    <w:rsid w:val="00837B20"/>
    <w:rsid w:val="00842633"/>
    <w:rsid w:val="00872700"/>
    <w:rsid w:val="00887B06"/>
    <w:rsid w:val="008954F8"/>
    <w:rsid w:val="008A0D36"/>
    <w:rsid w:val="008A4DD5"/>
    <w:rsid w:val="008A5D85"/>
    <w:rsid w:val="008A65BB"/>
    <w:rsid w:val="008B088E"/>
    <w:rsid w:val="008B7962"/>
    <w:rsid w:val="008C3145"/>
    <w:rsid w:val="008C4B4F"/>
    <w:rsid w:val="008C6A05"/>
    <w:rsid w:val="008D2C93"/>
    <w:rsid w:val="008D43DA"/>
    <w:rsid w:val="008F4475"/>
    <w:rsid w:val="00901B40"/>
    <w:rsid w:val="00906FC9"/>
    <w:rsid w:val="00921B41"/>
    <w:rsid w:val="00927C3F"/>
    <w:rsid w:val="00956702"/>
    <w:rsid w:val="00966C6F"/>
    <w:rsid w:val="00967954"/>
    <w:rsid w:val="009732AC"/>
    <w:rsid w:val="00973359"/>
    <w:rsid w:val="00977594"/>
    <w:rsid w:val="00977E38"/>
    <w:rsid w:val="00987C84"/>
    <w:rsid w:val="0099662F"/>
    <w:rsid w:val="009A1846"/>
    <w:rsid w:val="009A3342"/>
    <w:rsid w:val="009B5E5C"/>
    <w:rsid w:val="009E21FD"/>
    <w:rsid w:val="009F75C5"/>
    <w:rsid w:val="00A2242C"/>
    <w:rsid w:val="00A32009"/>
    <w:rsid w:val="00A34820"/>
    <w:rsid w:val="00A535F5"/>
    <w:rsid w:val="00AA1B50"/>
    <w:rsid w:val="00AB5F73"/>
    <w:rsid w:val="00AB76F1"/>
    <w:rsid w:val="00AD34A4"/>
    <w:rsid w:val="00AD6ACE"/>
    <w:rsid w:val="00AE35AE"/>
    <w:rsid w:val="00B007AE"/>
    <w:rsid w:val="00B1058B"/>
    <w:rsid w:val="00B16A8F"/>
    <w:rsid w:val="00B35F9E"/>
    <w:rsid w:val="00B36FCC"/>
    <w:rsid w:val="00B41EEB"/>
    <w:rsid w:val="00B64D8C"/>
    <w:rsid w:val="00B75262"/>
    <w:rsid w:val="00B83BFC"/>
    <w:rsid w:val="00B8405D"/>
    <w:rsid w:val="00B8656F"/>
    <w:rsid w:val="00B94A86"/>
    <w:rsid w:val="00BB0EB5"/>
    <w:rsid w:val="00BC62BE"/>
    <w:rsid w:val="00BD081E"/>
    <w:rsid w:val="00BD1B63"/>
    <w:rsid w:val="00BF0619"/>
    <w:rsid w:val="00BF217D"/>
    <w:rsid w:val="00C11BAD"/>
    <w:rsid w:val="00C30CD9"/>
    <w:rsid w:val="00C44177"/>
    <w:rsid w:val="00C44208"/>
    <w:rsid w:val="00C4775D"/>
    <w:rsid w:val="00C56497"/>
    <w:rsid w:val="00C7326D"/>
    <w:rsid w:val="00C768C9"/>
    <w:rsid w:val="00C76E1D"/>
    <w:rsid w:val="00C91E9C"/>
    <w:rsid w:val="00C945FD"/>
    <w:rsid w:val="00CA27F4"/>
    <w:rsid w:val="00CB10BB"/>
    <w:rsid w:val="00CB7A65"/>
    <w:rsid w:val="00CC40D9"/>
    <w:rsid w:val="00CC4B6C"/>
    <w:rsid w:val="00CD3DAD"/>
    <w:rsid w:val="00CE268C"/>
    <w:rsid w:val="00CE450C"/>
    <w:rsid w:val="00CE5482"/>
    <w:rsid w:val="00CE773F"/>
    <w:rsid w:val="00D0007F"/>
    <w:rsid w:val="00D03677"/>
    <w:rsid w:val="00D13213"/>
    <w:rsid w:val="00D238D8"/>
    <w:rsid w:val="00D46C30"/>
    <w:rsid w:val="00D4793E"/>
    <w:rsid w:val="00D53E9F"/>
    <w:rsid w:val="00D55A77"/>
    <w:rsid w:val="00D71277"/>
    <w:rsid w:val="00D95E56"/>
    <w:rsid w:val="00D96917"/>
    <w:rsid w:val="00DA3D81"/>
    <w:rsid w:val="00DA66B3"/>
    <w:rsid w:val="00DA7D3F"/>
    <w:rsid w:val="00DD2C8B"/>
    <w:rsid w:val="00E01A95"/>
    <w:rsid w:val="00E0544E"/>
    <w:rsid w:val="00E2229A"/>
    <w:rsid w:val="00E36F94"/>
    <w:rsid w:val="00E37F8B"/>
    <w:rsid w:val="00E66FDB"/>
    <w:rsid w:val="00E833D5"/>
    <w:rsid w:val="00E87F10"/>
    <w:rsid w:val="00E9199E"/>
    <w:rsid w:val="00EB2406"/>
    <w:rsid w:val="00ED76B3"/>
    <w:rsid w:val="00EF34CD"/>
    <w:rsid w:val="00EF530A"/>
    <w:rsid w:val="00F27C91"/>
    <w:rsid w:val="00F27E09"/>
    <w:rsid w:val="00F302D8"/>
    <w:rsid w:val="00F51078"/>
    <w:rsid w:val="00F73D9C"/>
    <w:rsid w:val="00F74F69"/>
    <w:rsid w:val="00F91541"/>
    <w:rsid w:val="00FA61BC"/>
    <w:rsid w:val="00FE2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A78E12F-5AC7-4A4E-9FBE-A97EBB98E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1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13D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313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5C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A65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65BB"/>
  </w:style>
  <w:style w:type="paragraph" w:styleId="Footer">
    <w:name w:val="footer"/>
    <w:basedOn w:val="Normal"/>
    <w:link w:val="FooterChar"/>
    <w:uiPriority w:val="99"/>
    <w:unhideWhenUsed/>
    <w:rsid w:val="008A65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65BB"/>
  </w:style>
  <w:style w:type="character" w:styleId="PlaceholderText">
    <w:name w:val="Placeholder Text"/>
    <w:basedOn w:val="DefaultParagraphFont"/>
    <w:uiPriority w:val="99"/>
    <w:semiHidden/>
    <w:rsid w:val="0072601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75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0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tiff"/><Relationship Id="rId13" Type="http://schemas.openxmlformats.org/officeDocument/2006/relationships/image" Target="media/image9.tif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8.w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7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6.emf"/><Relationship Id="rId4" Type="http://schemas.openxmlformats.org/officeDocument/2006/relationships/settings" Target="settings.xml"/><Relationship Id="rId9" Type="http://schemas.openxmlformats.org/officeDocument/2006/relationships/image" Target="media/image5.tiff"/><Relationship Id="rId14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271117-9034-4B74-9D84-9BF2A13E3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42C689A6</Template>
  <TotalTime>0</TotalTime>
  <Pages>1</Pages>
  <Words>51</Words>
  <Characters>293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ESANI</Company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Murphy (CASS ICT)</dc:creator>
  <cp:lastModifiedBy>A Barbour</cp:lastModifiedBy>
  <cp:revision>2</cp:revision>
  <cp:lastPrinted>2015-03-04T11:36:00Z</cp:lastPrinted>
  <dcterms:created xsi:type="dcterms:W3CDTF">2020-06-13T08:45:00Z</dcterms:created>
  <dcterms:modified xsi:type="dcterms:W3CDTF">2020-06-13T08:45:00Z</dcterms:modified>
</cp:coreProperties>
</file>