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FAE" w:rsidRDefault="00195FAE" w:rsidP="00195FAE">
      <w:pPr>
        <w:rPr>
          <w:rFonts w:ascii="Comic Sans MS" w:hAnsi="Comic Sans MS"/>
          <w:sz w:val="30"/>
          <w:szCs w:val="30"/>
        </w:rPr>
      </w:pPr>
      <w:bookmarkStart w:id="0" w:name="_GoBack"/>
      <w:bookmarkEnd w:id="0"/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1" locked="0" layoutInCell="1" allowOverlap="1" wp14:anchorId="5FA4001E" wp14:editId="31A5616E">
            <wp:simplePos x="0" y="0"/>
            <wp:positionH relativeFrom="column">
              <wp:posOffset>2051685</wp:posOffset>
            </wp:positionH>
            <wp:positionV relativeFrom="paragraph">
              <wp:posOffset>184785</wp:posOffset>
            </wp:positionV>
            <wp:extent cx="2438400" cy="1083310"/>
            <wp:effectExtent l="0" t="0" r="0" b="25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08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FAE" w:rsidRDefault="00195FAE" w:rsidP="00195FAE">
      <w:pPr>
        <w:rPr>
          <w:rFonts w:ascii="Comic Sans MS" w:hAnsi="Comic Sans MS"/>
          <w:sz w:val="30"/>
          <w:szCs w:val="30"/>
        </w:rPr>
      </w:pPr>
    </w:p>
    <w:p w:rsidR="00195FAE" w:rsidRPr="00165E83" w:rsidRDefault="00195FAE" w:rsidP="00195FAE">
      <w:pPr>
        <w:ind w:left="180" w:right="278"/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Making Money</w:t>
      </w:r>
    </w:p>
    <w:p w:rsidR="00195FAE" w:rsidRPr="005F243B" w:rsidRDefault="00195FAE" w:rsidP="00195FAE">
      <w:pPr>
        <w:ind w:left="180" w:right="278"/>
        <w:rPr>
          <w:rFonts w:ascii="Comic Sans MS" w:hAnsi="Comic Sans MS"/>
        </w:rPr>
      </w:pPr>
    </w:p>
    <w:p w:rsidR="00195FAE" w:rsidRDefault="00195FAE" w:rsidP="00195FAE">
      <w:pPr>
        <w:ind w:left="180" w:right="278"/>
        <w:rPr>
          <w:rFonts w:ascii="Comic Sans MS" w:hAnsi="Comic Sans MS"/>
          <w:sz w:val="32"/>
          <w:szCs w:val="32"/>
        </w:rPr>
      </w:pPr>
    </w:p>
    <w:p w:rsidR="00195FAE" w:rsidRPr="00E23CD2" w:rsidRDefault="00195FAE" w:rsidP="00195FAE">
      <w:pPr>
        <w:ind w:left="180"/>
        <w:rPr>
          <w:rFonts w:ascii="Comic Sans MS" w:hAnsi="Comic Sans MS"/>
          <w:sz w:val="18"/>
          <w:szCs w:val="18"/>
        </w:rPr>
      </w:pPr>
    </w:p>
    <w:p w:rsidR="00195FAE" w:rsidRDefault="00195FAE" w:rsidP="00195FAE">
      <w:pPr>
        <w:ind w:left="180"/>
        <w:rPr>
          <w:rFonts w:ascii="Comic Sans MS" w:hAnsi="Comic Sans MS"/>
          <w:sz w:val="30"/>
          <w:szCs w:val="30"/>
        </w:rPr>
      </w:pPr>
    </w:p>
    <w:p w:rsidR="00195FAE" w:rsidRDefault="00195FAE" w:rsidP="00195FAE">
      <w:pPr>
        <w:ind w:left="180"/>
        <w:rPr>
          <w:rFonts w:ascii="Comic Sans MS" w:hAnsi="Comic Sans MS"/>
          <w:sz w:val="30"/>
          <w:szCs w:val="30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If you only have 2p and 5p coins, which sums of money can be made up?</w:t>
      </w: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Are there any which cannot?  Why?</w:t>
      </w: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2336" behindDoc="1" locked="0" layoutInCell="1" allowOverlap="1" wp14:anchorId="30978D55" wp14:editId="4115BD96">
            <wp:simplePos x="0" y="0"/>
            <wp:positionH relativeFrom="column">
              <wp:posOffset>2051685</wp:posOffset>
            </wp:positionH>
            <wp:positionV relativeFrom="paragraph">
              <wp:posOffset>158750</wp:posOffset>
            </wp:positionV>
            <wp:extent cx="1009650" cy="1009650"/>
            <wp:effectExtent l="0" t="0" r="0" b="0"/>
            <wp:wrapNone/>
            <wp:docPr id="21" name="Picture 21" descr="http://ts1.mm.bing.net/th?&amp;id=HN.608043081815165327&amp;w=300&amp;h=300&amp;c=0&amp;pid=1.9&amp;rs=0&amp;p=0&amp;url=http%3A%2F%2Fdsez.co.uk%2FCoins_14a.ht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s1.mm.bing.net/th?&amp;id=HN.608043081815165327&amp;w=300&amp;h=300&amp;c=0&amp;pid=1.9&amp;rs=0&amp;p=0&amp;url=http%3A%2F%2Fdsez.co.uk%2FCoins_14a.ht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Arial" w:hAnsi="Arial" w:cs="Arial"/>
          <w:noProof/>
          <w:color w:val="1020D0"/>
          <w:sz w:val="20"/>
          <w:szCs w:val="20"/>
          <w:lang w:eastAsia="en-GB"/>
        </w:rPr>
        <w:drawing>
          <wp:anchor distT="0" distB="0" distL="114300" distR="114300" simplePos="0" relativeHeight="251661312" behindDoc="0" locked="0" layoutInCell="1" allowOverlap="1" wp14:anchorId="7A16F6CF" wp14:editId="5E0762CD">
            <wp:simplePos x="0" y="0"/>
            <wp:positionH relativeFrom="column">
              <wp:posOffset>3737610</wp:posOffset>
            </wp:positionH>
            <wp:positionV relativeFrom="paragraph">
              <wp:posOffset>179705</wp:posOffset>
            </wp:positionV>
            <wp:extent cx="685800" cy="675933"/>
            <wp:effectExtent l="0" t="0" r="0" b="0"/>
            <wp:wrapNone/>
            <wp:docPr id="20" name="Picture 20" descr="http://ts2.mm.bing.net/th?id=HN.608023286300934868&amp;w=139&amp;h=137&amp;c=7&amp;rs=1&amp;qlt=90&amp;o=4&amp;url=http%3a%2f%2fwww.coindatabase.com%2fcoin_large_libras.php%3fimgside%3dfront%26img%3d5p_EL2_rev_2003%26coinid%3d948&amp;pid=1.7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s2.mm.bing.net/th?id=HN.608023286300934868&amp;w=139&amp;h=137&amp;c=7&amp;rs=1&amp;qlt=90&amp;o=4&amp;url=http%3a%2f%2fwww.coindatabase.com%2fcoin_large_libras.php%3fimgside%3dfront%26img%3d5p_EL2_rev_2003%26coinid%3d948&amp;pid=1.7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75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With a supply of 1p, 2p, 5p and 10p coins make a total of 11p in as many different ways as possible.</w:t>
      </w: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5408" behindDoc="1" locked="0" layoutInCell="1" allowOverlap="1" wp14:anchorId="5C663933" wp14:editId="58AD347D">
            <wp:simplePos x="0" y="0"/>
            <wp:positionH relativeFrom="column">
              <wp:posOffset>1775460</wp:posOffset>
            </wp:positionH>
            <wp:positionV relativeFrom="paragraph">
              <wp:posOffset>84455</wp:posOffset>
            </wp:positionV>
            <wp:extent cx="1066800" cy="1066800"/>
            <wp:effectExtent l="0" t="0" r="0" b="0"/>
            <wp:wrapNone/>
            <wp:docPr id="291" name="Picture 291" descr="http://ts1.mm.bing.net/th?&amp;id=HN.608043081815165327&amp;w=300&amp;h=300&amp;c=0&amp;pid=1.9&amp;rs=0&amp;p=0&amp;url=http%3A%2F%2Fdsez.co.uk%2FCoins_14a.ht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s1.mm.bing.net/th?&amp;id=HN.608043081815165327&amp;w=300&amp;h=300&amp;c=0&amp;pid=1.9&amp;rs=0&amp;p=0&amp;url=http%3A%2F%2Fdsez.co.uk%2FCoins_14a.ht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020D0"/>
          <w:sz w:val="20"/>
          <w:szCs w:val="20"/>
          <w:lang w:eastAsia="en-GB"/>
        </w:rPr>
        <w:drawing>
          <wp:anchor distT="0" distB="0" distL="114300" distR="114300" simplePos="0" relativeHeight="251664384" behindDoc="0" locked="0" layoutInCell="1" allowOverlap="1" wp14:anchorId="07C38CE2" wp14:editId="74007C09">
            <wp:simplePos x="0" y="0"/>
            <wp:positionH relativeFrom="column">
              <wp:posOffset>4804410</wp:posOffset>
            </wp:positionH>
            <wp:positionV relativeFrom="paragraph">
              <wp:posOffset>116840</wp:posOffset>
            </wp:positionV>
            <wp:extent cx="1004570" cy="1019175"/>
            <wp:effectExtent l="0" t="0" r="5080" b="9525"/>
            <wp:wrapNone/>
            <wp:docPr id="28" name="Picture 28" descr="http://ts2.mm.bing.net/th?id=HN.608027903402902997&amp;w=133&amp;h=135&amp;c=7&amp;rs=1&amp;qlt=90&amp;o=4&amp;url=http%3a%2f%2fwww.coindatabase.com%2fcoin_large_libras.php%3fimgside%3dfront%26img%3d10p_EL2_rev_1987%26coinid%3d970&amp;pid=1.7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s2.mm.bing.net/th?id=HN.608027903402902997&amp;w=133&amp;h=135&amp;c=7&amp;rs=1&amp;qlt=90&amp;o=4&amp;url=http%3a%2f%2fwww.coindatabase.com%2fcoin_large_libras.php%3fimgside%3dfront%26img%3d10p_EL2_rev_1987%26coinid%3d970&amp;pid=1.7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Arial" w:hAnsi="Arial" w:cs="Arial"/>
          <w:noProof/>
          <w:color w:val="1020D0"/>
          <w:sz w:val="20"/>
          <w:szCs w:val="20"/>
          <w:lang w:eastAsia="en-GB"/>
        </w:rPr>
        <w:drawing>
          <wp:anchor distT="0" distB="0" distL="114300" distR="114300" simplePos="0" relativeHeight="251663360" behindDoc="0" locked="0" layoutInCell="1" allowOverlap="1" wp14:anchorId="51A35F7A" wp14:editId="0392AF0E">
            <wp:simplePos x="0" y="0"/>
            <wp:positionH relativeFrom="column">
              <wp:posOffset>363220</wp:posOffset>
            </wp:positionH>
            <wp:positionV relativeFrom="paragraph">
              <wp:posOffset>74930</wp:posOffset>
            </wp:positionV>
            <wp:extent cx="802005" cy="802005"/>
            <wp:effectExtent l="0" t="0" r="0" b="0"/>
            <wp:wrapNone/>
            <wp:docPr id="290" name="Picture 290" descr="http://ts2.mm.bing.net/th?id=HN.608010225313842850&amp;w=144&amp;h=144&amp;c=7&amp;rs=1&amp;qlt=90&amp;o=4&amp;url=http%3a%2f%2fdsez.co.uk%2fCoins_15a.htm&amp;pid=1.7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s2.mm.bing.net/th?id=HN.608010225313842850&amp;w=144&amp;h=144&amp;c=7&amp;rs=1&amp;qlt=90&amp;o=4&amp;url=http%3a%2f%2fdsez.co.uk%2fCoins_15a.htm&amp;pid=1.7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020D0"/>
          <w:sz w:val="20"/>
          <w:szCs w:val="20"/>
          <w:lang w:eastAsia="en-GB"/>
        </w:rPr>
        <w:drawing>
          <wp:anchor distT="0" distB="0" distL="114300" distR="114300" simplePos="0" relativeHeight="251666432" behindDoc="0" locked="0" layoutInCell="1" allowOverlap="1" wp14:anchorId="2D52567F" wp14:editId="4ACD18A2">
            <wp:simplePos x="0" y="0"/>
            <wp:positionH relativeFrom="column">
              <wp:posOffset>3451860</wp:posOffset>
            </wp:positionH>
            <wp:positionV relativeFrom="paragraph">
              <wp:posOffset>191770</wp:posOffset>
            </wp:positionV>
            <wp:extent cx="685800" cy="675640"/>
            <wp:effectExtent l="0" t="0" r="0" b="0"/>
            <wp:wrapNone/>
            <wp:docPr id="292" name="Picture 292" descr="http://ts2.mm.bing.net/th?id=HN.608023286300934868&amp;w=139&amp;h=137&amp;c=7&amp;rs=1&amp;qlt=90&amp;o=4&amp;url=http%3a%2f%2fwww.coindatabase.com%2fcoin_large_libras.php%3fimgside%3dfront%26img%3d5p_EL2_rev_2003%26coinid%3d948&amp;pid=1.7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s2.mm.bing.net/th?id=HN.608023286300934868&amp;w=139&amp;h=137&amp;c=7&amp;rs=1&amp;qlt=90&amp;o=4&amp;url=http%3a%2f%2fwww.coindatabase.com%2fcoin_large_libras.php%3fimgside%3dfront%26img%3d5p_EL2_rev_2003%26coinid%3d948&amp;pid=1.7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936D82B" wp14:editId="080FB0E2">
                <wp:simplePos x="0" y="0"/>
                <wp:positionH relativeFrom="column">
                  <wp:posOffset>125095</wp:posOffset>
                </wp:positionH>
                <wp:positionV relativeFrom="paragraph">
                  <wp:posOffset>4445</wp:posOffset>
                </wp:positionV>
                <wp:extent cx="1800225" cy="561975"/>
                <wp:effectExtent l="38100" t="114300" r="28575" b="12382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0973804">
                          <a:off x="0" y="0"/>
                          <a:ext cx="1800225" cy="561975"/>
                          <a:chOff x="0" y="0"/>
                          <a:chExt cx="1800225" cy="5619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duotone>
                              <a:prstClr val="black"/>
                              <a:schemeClr val="bg1">
                                <a:lumMod val="65000"/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" y="85725"/>
                            <a:ext cx="14954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5FAE" w:rsidRPr="009E2DF6" w:rsidRDefault="00195FAE" w:rsidP="00195FAE">
                              <w:pPr>
                                <w:rPr>
                                  <w:rFonts w:ascii="Comic Sans MS" w:hAnsi="Comic Sans MS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9E2DF6">
                                <w:rPr>
                                  <w:rFonts w:ascii="Comic Sans MS" w:hAnsi="Comic Sans MS"/>
                                  <w:b/>
                                  <w:sz w:val="30"/>
                                  <w:szCs w:val="30"/>
                                </w:rPr>
                                <w:t>Going Further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36D82B" id="Group 12" o:spid="_x0000_s1026" style="position:absolute;left:0;text-align:left;margin-left:9.85pt;margin-top:.35pt;width:141.75pt;height:44.25pt;rotation:-683973fd;z-index:251659264" coordsize="18002,561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18002;height:5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">
                  <v:imagedata r:id="rId16" o:title="" recolortarget="black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1333;top:857;width:14954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" filled="f" stroked="f">
                  <v:textbox style="mso-fit-shape-to-text:t">
                    <w:txbxContent>
                      <w:p w:rsidR="00195FAE" w:rsidRPr="009E2DF6" w:rsidRDefault="00195FAE" w:rsidP="00195FAE">
                        <w:pPr>
                          <w:rPr>
                            <w:rFonts w:ascii="Comic Sans MS" w:hAnsi="Comic Sans MS"/>
                            <w:b/>
                            <w:sz w:val="30"/>
                            <w:szCs w:val="30"/>
                          </w:rPr>
                        </w:pPr>
                        <w:r w:rsidRPr="009E2DF6">
                          <w:rPr>
                            <w:rFonts w:ascii="Comic Sans MS" w:hAnsi="Comic Sans MS"/>
                            <w:b/>
                            <w:sz w:val="30"/>
                            <w:szCs w:val="30"/>
                          </w:rPr>
                          <w:t>Going Further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Default="00195FAE" w:rsidP="00195FAE">
      <w:pPr>
        <w:ind w:left="180"/>
        <w:rPr>
          <w:rFonts w:ascii="Comic Sans MS" w:hAnsi="Comic Sans MS"/>
          <w:sz w:val="32"/>
          <w:szCs w:val="32"/>
        </w:rPr>
      </w:pPr>
    </w:p>
    <w:p w:rsidR="00195FAE" w:rsidRPr="006511D4" w:rsidRDefault="00195FAE" w:rsidP="00195FAE">
      <w:pPr>
        <w:ind w:left="180"/>
        <w:rPr>
          <w:rFonts w:ascii="Comic Sans MS" w:hAnsi="Comic Sans MS"/>
          <w:sz w:val="40"/>
          <w:szCs w:val="40"/>
        </w:rPr>
      </w:pPr>
      <w:r w:rsidRPr="002C7474"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01779C" wp14:editId="1C568DA4">
                <wp:simplePos x="0" y="0"/>
                <wp:positionH relativeFrom="column">
                  <wp:posOffset>67945</wp:posOffset>
                </wp:positionH>
                <wp:positionV relativeFrom="paragraph">
                  <wp:posOffset>1313815</wp:posOffset>
                </wp:positionV>
                <wp:extent cx="714375" cy="323850"/>
                <wp:effectExtent l="0" t="0" r="9525" b="0"/>
                <wp:wrapNone/>
                <wp:docPr id="521" name="Rectangle 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238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5FAE" w:rsidRPr="00890D52" w:rsidRDefault="00195FAE" w:rsidP="00195FA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>KS1B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01779C" id="Rectangle 521" o:spid="_x0000_s1029" style="position:absolute;left:0;text-align:left;margin-left:5.35pt;margin-top:103.45pt;width:56.25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" fillcolor="black [3200]" stroked="f" strokeweight="2pt">
                <v:textbox>
                  <w:txbxContent>
                    <w:p w:rsidR="00195FAE" w:rsidRPr="00890D52" w:rsidRDefault="00195FAE" w:rsidP="00195FAE">
                      <w:pPr>
                        <w:jc w:val="center"/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>KS1B</w:t>
                      </w:r>
                    </w:p>
                  </w:txbxContent>
                </v:textbox>
              </v:rect>
            </w:pict>
          </mc:Fallback>
        </mc:AlternateContent>
      </w:r>
      <w:r w:rsidRPr="002C7474"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848A9E" wp14:editId="5AC6B886">
                <wp:simplePos x="0" y="0"/>
                <wp:positionH relativeFrom="column">
                  <wp:posOffset>4539615</wp:posOffset>
                </wp:positionH>
                <wp:positionV relativeFrom="paragraph">
                  <wp:posOffset>1311275</wp:posOffset>
                </wp:positionV>
                <wp:extent cx="1838325" cy="323850"/>
                <wp:effectExtent l="0" t="0" r="9525" b="0"/>
                <wp:wrapNone/>
                <wp:docPr id="522" name="Rectangle 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3238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5FAE" w:rsidRDefault="00E704F4" w:rsidP="00195FA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Finding All P</w:t>
                            </w:r>
                            <w:r w:rsidR="00195FAE">
                              <w:rPr>
                                <w:rFonts w:ascii="Comic Sans MS" w:hAnsi="Comic Sans MS"/>
                                <w:b/>
                              </w:rPr>
                              <w:t>ossibilities</w:t>
                            </w:r>
                          </w:p>
                          <w:p w:rsidR="00195FAE" w:rsidRPr="00890D52" w:rsidRDefault="00195FAE" w:rsidP="00195FA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848A9E" id="Rectangle 522" o:spid="_x0000_s1030" style="position:absolute;left:0;text-align:left;margin-left:357.45pt;margin-top:103.25pt;width:144.7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" fillcolor="black [3200]" stroked="f" strokeweight="2pt">
                <v:textbox>
                  <w:txbxContent>
                    <w:p w:rsidR="00195FAE" w:rsidRDefault="00E704F4" w:rsidP="00195FAE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Finding All P</w:t>
                      </w:r>
                      <w:r w:rsidR="00195FAE">
                        <w:rPr>
                          <w:rFonts w:ascii="Comic Sans MS" w:hAnsi="Comic Sans MS"/>
                          <w:b/>
                        </w:rPr>
                        <w:t>ossibilities</w:t>
                      </w:r>
                    </w:p>
                    <w:p w:rsidR="00195FAE" w:rsidRPr="00890D52" w:rsidRDefault="00195FAE" w:rsidP="00195FAE">
                      <w:pPr>
                        <w:jc w:val="center"/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>If you could use up to 6 coins to make a total of 12p, how many possible ways now?</w:t>
      </w:r>
    </w:p>
    <w:p w:rsidR="00260392" w:rsidRDefault="00260392" w:rsidP="00260392">
      <w:pPr>
        <w:ind w:left="142"/>
        <w:rPr>
          <w:rFonts w:ascii="Comic Sans MS" w:hAnsi="Comic Sans MS"/>
          <w:sz w:val="32"/>
          <w:szCs w:val="32"/>
        </w:rPr>
      </w:pPr>
    </w:p>
    <w:p w:rsidR="00260392" w:rsidRPr="009C02F0" w:rsidRDefault="00260392" w:rsidP="000A7605">
      <w:pPr>
        <w:spacing w:line="240" w:lineRule="exact"/>
        <w:ind w:right="278"/>
        <w:rPr>
          <w:rFonts w:ascii="Comic Sans MS" w:hAnsi="Comic Sans MS"/>
          <w:b/>
          <w:sz w:val="40"/>
          <w:szCs w:val="40"/>
        </w:rPr>
      </w:pPr>
    </w:p>
    <w:sectPr w:rsidR="00260392" w:rsidRPr="009C02F0" w:rsidSect="00BD1B63">
      <w:footerReference w:type="default" r:id="rId17"/>
      <w:pgSz w:w="11906" w:h="16838"/>
      <w:pgMar w:top="864" w:right="864" w:bottom="864" w:left="864" w:header="706" w:footer="432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83026E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89" behindDoc="0" locked="0" layoutInCell="1" allowOverlap="1" wp14:anchorId="06BB4D90" wp14:editId="5A9B38FF">
              <wp:simplePos x="0" y="0"/>
              <wp:positionH relativeFrom="column">
                <wp:posOffset>4805998</wp:posOffset>
              </wp:positionH>
              <wp:positionV relativeFrom="paragraph">
                <wp:posOffset>-69215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32EA" w:rsidRPr="00BD1B63" w:rsidRDefault="003E32EA" w:rsidP="00BD1B63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6BB4D9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378.45pt;margin-top:-5.45pt;width:108.3pt;height:110.55pt;z-index:25165618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yWdIQIAAB0EAAAOAAAAZHJzL2Uyb0RvYy54bWysU9tu2zAMfR+wfxD0vtjOZU2MOEWXLsOA&#10;7gK0+wBZlmNhkqhJSuzs60fJaRp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" fillcolor="white [3212]" stroked="f">
              <v:textbox style="mso-fit-shape-to-text:t">
                <w:txbxContent>
                  <w:p w:rsidR="003E32EA" w:rsidRPr="00BD1B63" w:rsidRDefault="003E32EA" w:rsidP="00BD1B63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FE66482" wp14:editId="14AA88D9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20FA7AEC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90A42"/>
    <w:multiLevelType w:val="hybridMultilevel"/>
    <w:tmpl w:val="6A66253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C481B15"/>
    <w:multiLevelType w:val="hybridMultilevel"/>
    <w:tmpl w:val="E7706E1E"/>
    <w:lvl w:ilvl="0" w:tplc="06A43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75457"/>
    <w:multiLevelType w:val="hybridMultilevel"/>
    <w:tmpl w:val="B914B08E"/>
    <w:lvl w:ilvl="0" w:tplc="16AE8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7617C"/>
    <w:multiLevelType w:val="hybridMultilevel"/>
    <w:tmpl w:val="2264AF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97D4A"/>
    <w:multiLevelType w:val="hybridMultilevel"/>
    <w:tmpl w:val="9BF6CDB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2BF348C"/>
    <w:multiLevelType w:val="hybridMultilevel"/>
    <w:tmpl w:val="75326C08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842FFC"/>
    <w:multiLevelType w:val="hybridMultilevel"/>
    <w:tmpl w:val="2990D226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6128BD"/>
    <w:multiLevelType w:val="hybridMultilevel"/>
    <w:tmpl w:val="09DA6C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42852"/>
    <w:rsid w:val="000A7605"/>
    <w:rsid w:val="000F4293"/>
    <w:rsid w:val="00106C26"/>
    <w:rsid w:val="001465D7"/>
    <w:rsid w:val="00152577"/>
    <w:rsid w:val="00160D73"/>
    <w:rsid w:val="00165E83"/>
    <w:rsid w:val="001823F1"/>
    <w:rsid w:val="00190C83"/>
    <w:rsid w:val="00195FAE"/>
    <w:rsid w:val="001976CC"/>
    <w:rsid w:val="001A66DA"/>
    <w:rsid w:val="001D6536"/>
    <w:rsid w:val="001F305C"/>
    <w:rsid w:val="002411AE"/>
    <w:rsid w:val="00260392"/>
    <w:rsid w:val="002610B0"/>
    <w:rsid w:val="00261C79"/>
    <w:rsid w:val="00284ED1"/>
    <w:rsid w:val="00295B6D"/>
    <w:rsid w:val="002F4353"/>
    <w:rsid w:val="00313A1F"/>
    <w:rsid w:val="00323BC6"/>
    <w:rsid w:val="00332479"/>
    <w:rsid w:val="003E317A"/>
    <w:rsid w:val="003E32EA"/>
    <w:rsid w:val="003E731C"/>
    <w:rsid w:val="003F6964"/>
    <w:rsid w:val="00480972"/>
    <w:rsid w:val="004B3F11"/>
    <w:rsid w:val="004D16EE"/>
    <w:rsid w:val="00516D8A"/>
    <w:rsid w:val="00562BF4"/>
    <w:rsid w:val="00595639"/>
    <w:rsid w:val="005B7600"/>
    <w:rsid w:val="005F243B"/>
    <w:rsid w:val="006313DD"/>
    <w:rsid w:val="006A3CFD"/>
    <w:rsid w:val="006D14D9"/>
    <w:rsid w:val="007101A5"/>
    <w:rsid w:val="0071574A"/>
    <w:rsid w:val="00752033"/>
    <w:rsid w:val="00763DB7"/>
    <w:rsid w:val="00796B55"/>
    <w:rsid w:val="0083026E"/>
    <w:rsid w:val="008374E3"/>
    <w:rsid w:val="00842633"/>
    <w:rsid w:val="008954F8"/>
    <w:rsid w:val="008A0D36"/>
    <w:rsid w:val="008A65BB"/>
    <w:rsid w:val="008B0EB0"/>
    <w:rsid w:val="008C4B4F"/>
    <w:rsid w:val="008C6A05"/>
    <w:rsid w:val="00933FDD"/>
    <w:rsid w:val="00966C6F"/>
    <w:rsid w:val="009A3342"/>
    <w:rsid w:val="009C02F0"/>
    <w:rsid w:val="009E4CFA"/>
    <w:rsid w:val="009F75C5"/>
    <w:rsid w:val="00A32009"/>
    <w:rsid w:val="00A50F46"/>
    <w:rsid w:val="00A535F5"/>
    <w:rsid w:val="00AB76F1"/>
    <w:rsid w:val="00AD6ACE"/>
    <w:rsid w:val="00AE35AE"/>
    <w:rsid w:val="00AF4A39"/>
    <w:rsid w:val="00B1058B"/>
    <w:rsid w:val="00B64D8C"/>
    <w:rsid w:val="00B8656F"/>
    <w:rsid w:val="00B9706B"/>
    <w:rsid w:val="00BB402A"/>
    <w:rsid w:val="00BC62BE"/>
    <w:rsid w:val="00BD1B63"/>
    <w:rsid w:val="00BF217D"/>
    <w:rsid w:val="00C44177"/>
    <w:rsid w:val="00C945FD"/>
    <w:rsid w:val="00CB10BB"/>
    <w:rsid w:val="00CD3DAD"/>
    <w:rsid w:val="00D95E56"/>
    <w:rsid w:val="00E36F94"/>
    <w:rsid w:val="00E66FDB"/>
    <w:rsid w:val="00E704F4"/>
    <w:rsid w:val="00E833D5"/>
    <w:rsid w:val="00F51078"/>
    <w:rsid w:val="00F76A13"/>
    <w:rsid w:val="00F9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5:docId w15:val="{F6B9B2C8-B2B6-4C67-A591-5AA56D56D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ing.com/images/search?q=10p+coin&amp;qs=n&amp;form=QBIR&amp;pq=10p+coin&amp;sc=8-8&amp;sp=-1&amp;sk=&amp;adlt=strict#view=detail&amp;id=8502E767E5E012A90E1EB1AA9F43CCA15434864F&amp;selectedIndex=2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://www.bing.com/images/search?q=5p+coin&amp;qs=n&amp;form=QBIR&amp;pq=5p+coin&amp;sc=4-7&amp;sp=-1&amp;sk=&amp;adlt=strict#view=detail&amp;id=926D62E4F4DE2AA17144CEE484FFB16613BC7F1B&amp;selectedIndex=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bing.com/images/search?q=1p+coin&amp;qs=n&amp;form=QBIR&amp;pq=1p+coin&amp;sc=8-7&amp;sp=-1&amp;sk=&amp;adlt=strict#view=detail&amp;id=BA02FD7CF7E1A6D5C8E19E661318796DDD9C2FE1&amp;selectedIndex=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DF792-A0E4-448E-8547-4BFBE868D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42C689A6</Template>
  <TotalTime>1</TotalTime>
  <Pages>1</Pages>
  <Words>50</Words>
  <Characters>286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A Barbour</cp:lastModifiedBy>
  <cp:revision>2</cp:revision>
  <cp:lastPrinted>2015-02-17T14:52:00Z</cp:lastPrinted>
  <dcterms:created xsi:type="dcterms:W3CDTF">2020-06-13T08:46:00Z</dcterms:created>
  <dcterms:modified xsi:type="dcterms:W3CDTF">2020-06-13T08:46:00Z</dcterms:modified>
</cp:coreProperties>
</file>