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B99" w:rsidRDefault="00137B99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-548005</wp:posOffset>
            </wp:positionH>
            <wp:positionV relativeFrom="paragraph">
              <wp:posOffset>-621030</wp:posOffset>
            </wp:positionV>
            <wp:extent cx="7026688" cy="9403308"/>
            <wp:effectExtent l="0" t="0" r="317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6688" cy="9403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-571500</wp:posOffset>
            </wp:positionV>
            <wp:extent cx="7218176" cy="933450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9646" cy="9349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137B99" w:rsidRDefault="00137B99"/>
    <w:p w:rsidR="00507E4E" w:rsidRDefault="00137B99">
      <w:bookmarkStart w:id="0" w:name="_GoBack"/>
      <w:bookmarkEnd w:id="0"/>
    </w:p>
    <w:sectPr w:rsidR="00507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B99"/>
    <w:rsid w:val="00137B99"/>
    <w:rsid w:val="005055C2"/>
    <w:rsid w:val="0051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270E3"/>
  <w15:chartTrackingRefBased/>
  <w15:docId w15:val="{6AA62554-F60C-4414-96CB-161C5346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B41DDB27</Template>
  <TotalTime>2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Barbour</dc:creator>
  <cp:keywords/>
  <dc:description/>
  <cp:lastModifiedBy>A Barbour</cp:lastModifiedBy>
  <cp:revision>1</cp:revision>
  <dcterms:created xsi:type="dcterms:W3CDTF">2020-03-25T15:21:00Z</dcterms:created>
  <dcterms:modified xsi:type="dcterms:W3CDTF">2020-03-25T15:23:00Z</dcterms:modified>
</cp:coreProperties>
</file>