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EE2" w:rsidRDefault="00697C99">
      <w:bookmarkStart w:id="0" w:name="_GoBack"/>
      <w:bookmarkEnd w:id="0"/>
      <w:r w:rsidRPr="00697C99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-904875</wp:posOffset>
            </wp:positionH>
            <wp:positionV relativeFrom="paragraph">
              <wp:posOffset>-885825</wp:posOffset>
            </wp:positionV>
            <wp:extent cx="7552982" cy="106489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807" cy="10658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90E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99"/>
    <w:rsid w:val="003634C5"/>
    <w:rsid w:val="00697C99"/>
    <w:rsid w:val="00D0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9DF266-19E9-4900-9557-8E8D709B3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EDF93C25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Northey</dc:creator>
  <cp:keywords/>
  <dc:description/>
  <cp:lastModifiedBy>K Northey</cp:lastModifiedBy>
  <cp:revision>1</cp:revision>
  <dcterms:created xsi:type="dcterms:W3CDTF">2021-01-04T12:44:00Z</dcterms:created>
  <dcterms:modified xsi:type="dcterms:W3CDTF">2021-01-04T12:45:00Z</dcterms:modified>
</cp:coreProperties>
</file>